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861" w:rsidRPr="006C2A61" w:rsidRDefault="002F1861" w:rsidP="002F1861">
      <w:pPr>
        <w:spacing w:after="200" w:line="276" w:lineRule="auto"/>
        <w:ind w:firstLine="0"/>
        <w:jc w:val="center"/>
      </w:pPr>
      <w:r w:rsidRPr="0061750C">
        <w:t>Общеобразовательное частное учреждение «Школа-интернат «Абсолют»</w:t>
      </w:r>
    </w:p>
    <w:p w:rsidR="00B0402B" w:rsidRPr="007A51CD" w:rsidRDefault="00B0402B" w:rsidP="00B0402B">
      <w:pPr>
        <w:tabs>
          <w:tab w:val="left" w:pos="5727"/>
        </w:tabs>
        <w:ind w:firstLine="0"/>
        <w:rPr>
          <w:b/>
          <w:bCs/>
          <w:sz w:val="40"/>
        </w:rPr>
      </w:pPr>
    </w:p>
    <w:p w:rsidR="00761690" w:rsidRDefault="00761690">
      <w:pPr>
        <w:jc w:val="center"/>
        <w:rPr>
          <w:b/>
          <w:bCs/>
        </w:rPr>
      </w:pPr>
    </w:p>
    <w:p w:rsidR="002F1861" w:rsidRDefault="002F1861">
      <w:pPr>
        <w:jc w:val="center"/>
        <w:rPr>
          <w:b/>
          <w:bCs/>
        </w:rPr>
      </w:pPr>
    </w:p>
    <w:p w:rsidR="002F1861" w:rsidRDefault="002F1861">
      <w:pPr>
        <w:jc w:val="center"/>
        <w:rPr>
          <w:b/>
          <w:bCs/>
        </w:rPr>
      </w:pPr>
    </w:p>
    <w:p w:rsidR="002F1861" w:rsidRDefault="002F1861">
      <w:pPr>
        <w:jc w:val="center"/>
        <w:rPr>
          <w:b/>
          <w:bCs/>
        </w:rPr>
      </w:pPr>
    </w:p>
    <w:p w:rsidR="002F1861" w:rsidRDefault="002F1861">
      <w:pPr>
        <w:jc w:val="center"/>
        <w:rPr>
          <w:b/>
          <w:bCs/>
        </w:rPr>
      </w:pPr>
    </w:p>
    <w:p w:rsidR="00761690" w:rsidRDefault="00761690">
      <w:pPr>
        <w:rPr>
          <w:b/>
          <w:bCs/>
          <w:caps/>
          <w:szCs w:val="28"/>
        </w:rPr>
      </w:pPr>
    </w:p>
    <w:p w:rsidR="00761690" w:rsidRDefault="00761690">
      <w:pPr>
        <w:rPr>
          <w:b/>
          <w:bCs/>
          <w:caps/>
          <w:szCs w:val="28"/>
        </w:rPr>
      </w:pPr>
    </w:p>
    <w:p w:rsidR="00761690" w:rsidRDefault="00761690">
      <w:pPr>
        <w:rPr>
          <w:b/>
          <w:bCs/>
          <w:caps/>
          <w:szCs w:val="28"/>
        </w:rPr>
      </w:pPr>
    </w:p>
    <w:p w:rsidR="00761690" w:rsidRDefault="00761690">
      <w:pPr>
        <w:rPr>
          <w:b/>
          <w:bCs/>
          <w:caps/>
          <w:szCs w:val="28"/>
        </w:rPr>
      </w:pPr>
    </w:p>
    <w:p w:rsidR="00761690" w:rsidRPr="002F1861" w:rsidRDefault="00315D4A">
      <w:pPr>
        <w:jc w:val="center"/>
        <w:rPr>
          <w:b/>
          <w:bCs/>
          <w:caps/>
          <w:szCs w:val="28"/>
        </w:rPr>
      </w:pPr>
      <w:bookmarkStart w:id="0" w:name="_Hlk192671831"/>
      <w:r w:rsidRPr="002F1861">
        <w:rPr>
          <w:b/>
          <w:bCs/>
          <w:szCs w:val="28"/>
        </w:rPr>
        <w:t>ШКОЛЬНАЯ СИСТЕМА-А</w:t>
      </w:r>
      <w:bookmarkEnd w:id="0"/>
    </w:p>
    <w:p w:rsidR="00761690" w:rsidRPr="00424E86" w:rsidRDefault="00C21F04">
      <w:pPr>
        <w:jc w:val="center"/>
        <w:rPr>
          <w:bCs/>
          <w:caps/>
          <w:szCs w:val="28"/>
        </w:rPr>
      </w:pPr>
      <w:r w:rsidRPr="00424E86">
        <w:rPr>
          <w:bCs/>
          <w:szCs w:val="28"/>
        </w:rPr>
        <w:t xml:space="preserve">Руководство </w:t>
      </w:r>
      <w:r w:rsidR="003755F6" w:rsidRPr="00424E86">
        <w:rPr>
          <w:bCs/>
          <w:szCs w:val="28"/>
        </w:rPr>
        <w:t>пользователя</w:t>
      </w:r>
    </w:p>
    <w:p w:rsidR="00761690" w:rsidRPr="00424E86" w:rsidRDefault="00761690" w:rsidP="00C21F04">
      <w:pPr>
        <w:rPr>
          <w:bCs/>
          <w:caps/>
          <w:szCs w:val="28"/>
        </w:rPr>
      </w:pPr>
    </w:p>
    <w:p w:rsidR="00622E1D" w:rsidRPr="00424E86" w:rsidRDefault="00622E1D" w:rsidP="00483D55">
      <w:pPr>
        <w:jc w:val="center"/>
        <w:rPr>
          <w:bCs/>
          <w:szCs w:val="28"/>
        </w:rPr>
        <w:sectPr w:rsidR="00622E1D" w:rsidRPr="00424E86" w:rsidSect="00B0402B">
          <w:footerReference w:type="first" r:id="rId8"/>
          <w:pgSz w:w="11906" w:h="16838" w:code="9"/>
          <w:pgMar w:top="851" w:right="567" w:bottom="851" w:left="1134" w:header="709" w:footer="757" w:gutter="0"/>
          <w:pgNumType w:start="1"/>
          <w:cols w:space="708"/>
          <w:titlePg/>
          <w:docGrid w:linePitch="360"/>
        </w:sectPr>
      </w:pPr>
      <w:r w:rsidRPr="00424E86">
        <w:rPr>
          <w:bCs/>
          <w:szCs w:val="28"/>
        </w:rPr>
        <w:t>Листов</w:t>
      </w:r>
      <w:r w:rsidRPr="00424E86">
        <w:rPr>
          <w:bCs/>
          <w:caps/>
          <w:szCs w:val="28"/>
        </w:rPr>
        <w:t xml:space="preserve"> </w:t>
      </w:r>
      <w:r w:rsidR="009E6032" w:rsidRPr="00424E86">
        <w:rPr>
          <w:bCs/>
          <w:caps/>
          <w:szCs w:val="28"/>
        </w:rPr>
        <w:t>67</w:t>
      </w:r>
      <w:bookmarkStart w:id="1" w:name="_GoBack"/>
      <w:bookmarkEnd w:id="1"/>
    </w:p>
    <w:p w:rsidR="00EE1421" w:rsidRPr="00C02DF7" w:rsidRDefault="00EE1421" w:rsidP="00C02DF7">
      <w:pPr>
        <w:rPr>
          <w:rFonts w:eastAsia="Calibri"/>
          <w:b/>
          <w:lang w:eastAsia="en-US"/>
        </w:rPr>
      </w:pPr>
      <w:r w:rsidRPr="00C02DF7">
        <w:rPr>
          <w:rFonts w:eastAsia="Calibri"/>
          <w:b/>
          <w:lang w:eastAsia="en-US"/>
        </w:rPr>
        <w:lastRenderedPageBreak/>
        <w:t>Аннотация</w:t>
      </w:r>
    </w:p>
    <w:p w:rsidR="00C21F04" w:rsidRPr="00F04FE2" w:rsidRDefault="00C21F04" w:rsidP="00C21F04">
      <w:pPr>
        <w:jc w:val="center"/>
        <w:rPr>
          <w:b/>
          <w:szCs w:val="28"/>
        </w:rPr>
      </w:pPr>
    </w:p>
    <w:p w:rsidR="00C21F04" w:rsidRDefault="00C21F04" w:rsidP="00C21F04">
      <w:pPr>
        <w:rPr>
          <w:szCs w:val="28"/>
        </w:rPr>
      </w:pPr>
      <w:r w:rsidRPr="00586FE9">
        <w:rPr>
          <w:szCs w:val="28"/>
        </w:rPr>
        <w:t xml:space="preserve">Настоящий документ является руководством </w:t>
      </w:r>
      <w:r w:rsidR="003755F6">
        <w:rPr>
          <w:szCs w:val="28"/>
        </w:rPr>
        <w:t>пользователя</w:t>
      </w:r>
      <w:r w:rsidRPr="00586FE9">
        <w:rPr>
          <w:szCs w:val="28"/>
        </w:rPr>
        <w:t xml:space="preserve"> </w:t>
      </w:r>
      <w:r>
        <w:rPr>
          <w:szCs w:val="28"/>
        </w:rPr>
        <w:t>программ</w:t>
      </w:r>
      <w:r w:rsidR="003755F6">
        <w:rPr>
          <w:szCs w:val="28"/>
        </w:rPr>
        <w:t xml:space="preserve">ы для ЭВМ </w:t>
      </w:r>
      <w:r>
        <w:rPr>
          <w:szCs w:val="28"/>
        </w:rPr>
        <w:t>«</w:t>
      </w:r>
      <w:r w:rsidR="003755F6" w:rsidRPr="003755F6">
        <w:rPr>
          <w:szCs w:val="28"/>
        </w:rPr>
        <w:t>Школьная система-А</w:t>
      </w:r>
      <w:r w:rsidRPr="00F04FE2">
        <w:rPr>
          <w:szCs w:val="28"/>
        </w:rPr>
        <w:t>»</w:t>
      </w:r>
      <w:r w:rsidR="00FF1204">
        <w:rPr>
          <w:szCs w:val="28"/>
        </w:rPr>
        <w:t xml:space="preserve"> (далее – Программа)</w:t>
      </w:r>
      <w:r w:rsidR="003755F6">
        <w:rPr>
          <w:szCs w:val="28"/>
        </w:rPr>
        <w:t>.</w:t>
      </w:r>
      <w:r>
        <w:rPr>
          <w:szCs w:val="28"/>
        </w:rPr>
        <w:t xml:space="preserve"> </w:t>
      </w:r>
    </w:p>
    <w:p w:rsidR="00C21F04" w:rsidRPr="00A97EB2" w:rsidRDefault="00C21F04" w:rsidP="00C21F04">
      <w:pPr>
        <w:keepNext/>
        <w:rPr>
          <w:szCs w:val="28"/>
        </w:rPr>
      </w:pPr>
      <w:r w:rsidRPr="00A97EB2">
        <w:rPr>
          <w:szCs w:val="28"/>
        </w:rPr>
        <w:t>В данном руководстве приводится следующая информация:</w:t>
      </w:r>
    </w:p>
    <w:p w:rsidR="00C21F04" w:rsidRPr="00301C5D" w:rsidRDefault="00C21F04" w:rsidP="00BF65C1">
      <w:pPr>
        <w:pStyle w:val="af0"/>
        <w:numPr>
          <w:ilvl w:val="0"/>
          <w:numId w:val="4"/>
        </w:numPr>
        <w:rPr>
          <w:szCs w:val="28"/>
        </w:rPr>
      </w:pPr>
      <w:r w:rsidRPr="00301C5D">
        <w:rPr>
          <w:szCs w:val="28"/>
        </w:rPr>
        <w:t>назначение программы;</w:t>
      </w:r>
    </w:p>
    <w:p w:rsidR="00C21F04" w:rsidRPr="00301C5D" w:rsidRDefault="00C21F04" w:rsidP="00BF65C1">
      <w:pPr>
        <w:pStyle w:val="af0"/>
        <w:numPr>
          <w:ilvl w:val="0"/>
          <w:numId w:val="4"/>
        </w:numPr>
        <w:rPr>
          <w:szCs w:val="28"/>
        </w:rPr>
      </w:pPr>
      <w:r w:rsidRPr="00301C5D">
        <w:rPr>
          <w:szCs w:val="28"/>
        </w:rPr>
        <w:t>условия выполнения программы;</w:t>
      </w:r>
    </w:p>
    <w:p w:rsidR="003755F6" w:rsidRDefault="00C21F04" w:rsidP="00BF65C1">
      <w:pPr>
        <w:pStyle w:val="af0"/>
        <w:numPr>
          <w:ilvl w:val="0"/>
          <w:numId w:val="4"/>
        </w:numPr>
        <w:rPr>
          <w:szCs w:val="28"/>
        </w:rPr>
      </w:pPr>
      <w:r>
        <w:rPr>
          <w:szCs w:val="28"/>
        </w:rPr>
        <w:t>выполнение программы</w:t>
      </w:r>
      <w:r w:rsidR="0000521C">
        <w:rPr>
          <w:szCs w:val="28"/>
        </w:rPr>
        <w:t>.</w:t>
      </w:r>
    </w:p>
    <w:p w:rsidR="00C21F04" w:rsidRDefault="008616B5" w:rsidP="00C21F04">
      <w:pPr>
        <w:rPr>
          <w:szCs w:val="28"/>
        </w:rPr>
      </w:pPr>
      <w:r>
        <w:rPr>
          <w:szCs w:val="28"/>
        </w:rPr>
        <w:t>Д</w:t>
      </w:r>
      <w:r w:rsidR="00C21F04" w:rsidRPr="00A97EB2">
        <w:rPr>
          <w:szCs w:val="28"/>
        </w:rPr>
        <w:t xml:space="preserve">окумент разработан в соответствии с </w:t>
      </w:r>
      <w:r w:rsidR="00C21F04" w:rsidRPr="00F04FE2">
        <w:rPr>
          <w:szCs w:val="28"/>
        </w:rPr>
        <w:t xml:space="preserve">ГОСТ </w:t>
      </w:r>
      <w:r w:rsidR="00C21F04" w:rsidRPr="00301C5D">
        <w:rPr>
          <w:szCs w:val="28"/>
        </w:rPr>
        <w:t xml:space="preserve">19.505-79 </w:t>
      </w:r>
      <w:r w:rsidR="00C21F04">
        <w:rPr>
          <w:szCs w:val="28"/>
        </w:rPr>
        <w:t>«</w:t>
      </w:r>
      <w:r w:rsidR="00C21F04" w:rsidRPr="00301C5D">
        <w:rPr>
          <w:szCs w:val="28"/>
        </w:rPr>
        <w:t>Руководство оператора. Требования к содержанию и оформлению</w:t>
      </w:r>
      <w:r w:rsidR="00C21F04">
        <w:rPr>
          <w:szCs w:val="28"/>
        </w:rPr>
        <w:t>»</w:t>
      </w:r>
      <w:r w:rsidR="00C21F04" w:rsidRPr="00301C5D">
        <w:rPr>
          <w:szCs w:val="28"/>
        </w:rPr>
        <w:t>.</w:t>
      </w:r>
    </w:p>
    <w:p w:rsidR="00EE1421" w:rsidRPr="00EE1421" w:rsidRDefault="00EE1421" w:rsidP="00EE1421">
      <w:pPr>
        <w:rPr>
          <w:rFonts w:eastAsia="Calibri"/>
          <w:szCs w:val="22"/>
          <w:lang w:eastAsia="en-US"/>
        </w:rPr>
      </w:pPr>
    </w:p>
    <w:p w:rsidR="00483D55" w:rsidRPr="00EE1421" w:rsidRDefault="00EE1421" w:rsidP="00483D55">
      <w:pPr>
        <w:spacing w:after="160" w:line="259" w:lineRule="auto"/>
        <w:rPr>
          <w:rFonts w:eastAsia="Calibri"/>
          <w:szCs w:val="22"/>
          <w:lang w:eastAsia="en-US"/>
        </w:rPr>
      </w:pPr>
      <w:r w:rsidRPr="00EE1421">
        <w:rPr>
          <w:rFonts w:eastAsia="Calibri"/>
          <w:szCs w:val="22"/>
          <w:lang w:eastAsia="en-US"/>
        </w:rPr>
        <w:br w:type="page"/>
      </w:r>
    </w:p>
    <w:sdt>
      <w:sdtPr>
        <w:rPr>
          <w:rFonts w:ascii="Times New Roman" w:hAnsi="Times New Roman"/>
          <w:color w:val="auto"/>
          <w:sz w:val="28"/>
          <w:szCs w:val="24"/>
        </w:rPr>
        <w:id w:val="19012406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F09EE" w:rsidRPr="00705494" w:rsidRDefault="002F09EE" w:rsidP="00705494">
          <w:pPr>
            <w:pStyle w:val="af"/>
            <w:jc w:val="center"/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</w:pPr>
          <w:r w:rsidRPr="00705494">
            <w:rPr>
              <w:rFonts w:ascii="Times New Roman" w:hAnsi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:rsidR="000247C0" w:rsidRDefault="000371FC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814782" w:history="1">
            <w:r w:rsidR="000247C0" w:rsidRPr="00CB6C2C">
              <w:rPr>
                <w:rStyle w:val="ad"/>
                <w:noProof/>
              </w:rPr>
              <w:t>1. Назначение и функции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_Toc193814782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83" w:history="1">
            <w:r w:rsidR="000247C0" w:rsidRPr="00CB6C2C">
              <w:rPr>
                <w:rStyle w:val="ad"/>
                <w:noProof/>
              </w:rPr>
              <w:t>1.1. Назначение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_Toc193814783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84" w:history="1">
            <w:r w:rsidR="000247C0" w:rsidRPr="00CB6C2C">
              <w:rPr>
                <w:rStyle w:val="ad"/>
                <w:noProof/>
              </w:rPr>
              <w:t>1.2. Функции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_Toc193814784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93814785" w:history="1">
            <w:r w:rsidR="000247C0" w:rsidRPr="00CB6C2C">
              <w:rPr>
                <w:rStyle w:val="ad"/>
                <w:noProof/>
              </w:rPr>
              <w:t>2. Условия функционирования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_Toc193814785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7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193814786" w:history="1">
            <w:r w:rsidR="000247C0" w:rsidRPr="00CB6C2C">
              <w:rPr>
                <w:rStyle w:val="ad"/>
                <w:noProof/>
              </w:rPr>
              <w:t>3. Выполнение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_Toc193814786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87" w:history="1">
            <w:r w:rsidR="000247C0" w:rsidRPr="00CB6C2C">
              <w:rPr>
                <w:rStyle w:val="ad"/>
                <w:noProof/>
              </w:rPr>
              <w:t>3.1. Вход в программу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_Toc193814787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88" w:history="1">
            <w:r w:rsidR="000247C0" w:rsidRPr="00CB6C2C">
              <w:rPr>
                <w:rStyle w:val="ad"/>
                <w:noProof/>
              </w:rPr>
              <w:t>3.2. Интерфейс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_Toc193814788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89" w:history="1">
            <w:r w:rsidR="000247C0" w:rsidRPr="00CB6C2C">
              <w:rPr>
                <w:rStyle w:val="ad"/>
                <w:rFonts w:eastAsia="Calibri"/>
                <w:noProof/>
              </w:rPr>
              <w:t>3.2.1. Раздел «Школа»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_Toc193814789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0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3.2.2. Раздел «Банк-игра»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_Toc193814790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10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1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3.2.3. Раздел «НСИ»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_Toc193814791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11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2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3.2.4. Рабочее место специалиста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_Toc193814792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12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3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3.3. Занесение в систему расписания общешкольных мероприятий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_Toc193814793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15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4" w:history="1">
            <w:r w:rsidR="000247C0" w:rsidRPr="00CB6C2C">
              <w:rPr>
                <w:rStyle w:val="ad"/>
                <w:noProof/>
              </w:rPr>
              <w:t>3.4. Фиксация занятия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_Toc193814794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17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5" w:history="1">
            <w:r w:rsidR="000247C0" w:rsidRPr="00CB6C2C">
              <w:rPr>
                <w:rStyle w:val="ad"/>
                <w:noProof/>
              </w:rPr>
              <w:t>3.4.5. Фиксация факта проведения занятия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_Toc193814795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17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6" w:history="1">
            <w:r w:rsidR="000247C0" w:rsidRPr="00CB6C2C">
              <w:rPr>
                <w:rStyle w:val="ad"/>
                <w:noProof/>
              </w:rPr>
              <w:t>3.4.6. Фиксация запланированного занятия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_Toc193814796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19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7" w:history="1">
            <w:r w:rsidR="000247C0" w:rsidRPr="00CB6C2C">
              <w:rPr>
                <w:rStyle w:val="ad"/>
                <w:noProof/>
              </w:rPr>
              <w:t>3.4.7. Фиксация не запланированного занятия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_Toc193814797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22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8" w:history="1">
            <w:r w:rsidR="000247C0" w:rsidRPr="00CB6C2C">
              <w:rPr>
                <w:rStyle w:val="ad"/>
                <w:noProof/>
              </w:rPr>
              <w:t>3.4.8. Поощрение/штраф благополучателя во время фиксации занятия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_Toc193814798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25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799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3.5. Занесение баллов за домашнее задание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_Toc193814799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25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0" w:history="1">
            <w:r w:rsidR="000247C0" w:rsidRPr="00CB6C2C">
              <w:rPr>
                <w:rStyle w:val="ad"/>
                <w:noProof/>
              </w:rPr>
              <w:t>3.5.1. Общие сведения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_Toc193814800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25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1" w:history="1">
            <w:r w:rsidR="000247C0" w:rsidRPr="00CB6C2C">
              <w:rPr>
                <w:rStyle w:val="ad"/>
                <w:noProof/>
              </w:rPr>
              <w:t>3.5.2. Занесение плановых баллов домашних заданий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_Toc193814801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2" w:history="1">
            <w:r w:rsidR="000247C0" w:rsidRPr="00CB6C2C">
              <w:rPr>
                <w:rStyle w:val="ad"/>
                <w:noProof/>
              </w:rPr>
              <w:t>3.5.3. Занесение фактических баллов домашних заданий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_Toc193814802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3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3.6. Внесение домашнего задания в систему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_Toc193814803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4" w:history="1">
            <w:r w:rsidR="000247C0" w:rsidRPr="00CB6C2C">
              <w:rPr>
                <w:rStyle w:val="ad"/>
                <w:noProof/>
              </w:rPr>
              <w:t>3.6.4. Документ Домашние задания, внесение плановых Д/з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_Toc193814804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29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5" w:history="1">
            <w:r w:rsidR="000247C0" w:rsidRPr="00CB6C2C">
              <w:rPr>
                <w:rStyle w:val="ad"/>
                <w:noProof/>
              </w:rPr>
              <w:t>3.6.5. Документ Домашние задания, внесение фактических Д/з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_Toc193814805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31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6" w:history="1">
            <w:r w:rsidR="000247C0" w:rsidRPr="00CB6C2C">
              <w:rPr>
                <w:rStyle w:val="ad"/>
                <w:noProof/>
              </w:rPr>
              <w:t>3.6.6. Документ Начисление АбсКоинов за домашние задания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_Toc193814806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32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7" w:history="1">
            <w:r w:rsidR="000247C0" w:rsidRPr="00CB6C2C">
              <w:rPr>
                <w:rStyle w:val="ad"/>
                <w:noProof/>
              </w:rPr>
              <w:t>3.7. Заполнение ИОМ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_Toc193814807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33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8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3.8. Фиксация проведения приема школьным медицинским работником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_Toc193814808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37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09" w:history="1">
            <w:r w:rsidR="000247C0" w:rsidRPr="00CB6C2C">
              <w:rPr>
                <w:rStyle w:val="ad"/>
                <w:noProof/>
              </w:rPr>
              <w:t>3.8.7. Фиксация факта проведения осмотра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_Toc193814809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37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0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3.8.8. Фиксация запланированного приема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_Toc193814810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38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1" w:history="1">
            <w:r w:rsidR="000247C0" w:rsidRPr="00CB6C2C">
              <w:rPr>
                <w:rStyle w:val="ad"/>
                <w:noProof/>
              </w:rPr>
              <w:t>3.8.9. Фиксация не запланированного приема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_Toc193814811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41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2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3.9. Заведение групп, номенклатуры, характеристик и цен в разделе Банк-игра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_Toc193814812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44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3" w:history="1">
            <w:r w:rsidR="000247C0" w:rsidRPr="00CB6C2C">
              <w:rPr>
                <w:rStyle w:val="ad"/>
                <w:noProof/>
              </w:rPr>
              <w:t>3.9.1. Общие сведения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_Toc193814813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44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4" w:history="1">
            <w:r w:rsidR="000247C0" w:rsidRPr="00CB6C2C">
              <w:rPr>
                <w:rStyle w:val="ad"/>
                <w:noProof/>
              </w:rPr>
              <w:t>3.9.2. Внесение Группы номенклатуры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_Toc193814814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44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5" w:history="1">
            <w:r w:rsidR="000247C0" w:rsidRPr="00CB6C2C">
              <w:rPr>
                <w:rStyle w:val="ad"/>
                <w:noProof/>
              </w:rPr>
              <w:t>3.9.3. Заведение Номенклатуры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_Toc193814815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48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6" w:history="1">
            <w:r w:rsidR="000247C0" w:rsidRPr="00CB6C2C">
              <w:rPr>
                <w:rStyle w:val="ad"/>
                <w:noProof/>
              </w:rPr>
              <w:t>3.9.4. Установка цен номенклатуры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_Toc193814816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52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7" w:history="1">
            <w:r w:rsidR="000247C0" w:rsidRPr="00CB6C2C">
              <w:rPr>
                <w:rStyle w:val="ad"/>
                <w:noProof/>
              </w:rPr>
              <w:t>3.9.5. Управление статусами заказа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_Toc193814817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54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8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3.10. Начисление АбсКоинов за домашние задания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_Toc193814818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19" w:history="1">
            <w:r w:rsidR="000247C0" w:rsidRPr="00CB6C2C">
              <w:rPr>
                <w:rStyle w:val="ad"/>
                <w:noProof/>
              </w:rPr>
              <w:t>3.10.1. Общие сведения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_Toc193814819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0" w:history="1">
            <w:r w:rsidR="000247C0" w:rsidRPr="00CB6C2C">
              <w:rPr>
                <w:rStyle w:val="ad"/>
                <w:noProof/>
              </w:rPr>
              <w:t>3.10.2. Работа с механизмом начисления АбсКоинов за домашние задания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_Toc193814820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1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3.11. Работа с механизмами взаимодействия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_Toc193814821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2" w:history="1">
            <w:r w:rsidR="000247C0" w:rsidRPr="00CB6C2C">
              <w:rPr>
                <w:rStyle w:val="ad"/>
                <w:noProof/>
              </w:rPr>
              <w:t>3.11.1. Общие сведения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_Toc193814822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3" w:history="1">
            <w:r w:rsidR="000247C0" w:rsidRPr="00CB6C2C">
              <w:rPr>
                <w:rStyle w:val="ad"/>
                <w:noProof/>
              </w:rPr>
              <w:t>3.11.2. Взаимодействия с представителями потенциальных благополучателей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_Toc193814823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58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4" w:history="1">
            <w:r w:rsidR="000247C0" w:rsidRPr="00CB6C2C">
              <w:rPr>
                <w:rStyle w:val="ad"/>
                <w:noProof/>
              </w:rPr>
              <w:t>3.11.3. Заведение нового обращения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_Toc193814824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59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5" w:history="1">
            <w:r w:rsidR="000247C0" w:rsidRPr="00CB6C2C">
              <w:rPr>
                <w:rStyle w:val="ad"/>
                <w:noProof/>
              </w:rPr>
              <w:t>3.11.4. Создание текущего события в существующем обращении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_Toc193814825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60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6" w:history="1">
            <w:r w:rsidR="000247C0" w:rsidRPr="00CB6C2C">
              <w:rPr>
                <w:rStyle w:val="ad"/>
                <w:noProof/>
              </w:rPr>
              <w:t>3.11.5. Создание планового события в существующем обращении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_Toc193814826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61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7" w:history="1">
            <w:r w:rsidR="000247C0" w:rsidRPr="00CB6C2C">
              <w:rPr>
                <w:rStyle w:val="ad"/>
                <w:noProof/>
              </w:rPr>
              <w:t>3.11.6. Редактирование данных обращения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_Toc193814827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62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8" w:history="1">
            <w:r w:rsidR="000247C0" w:rsidRPr="00CB6C2C">
              <w:rPr>
                <w:rStyle w:val="ad"/>
                <w:noProof/>
              </w:rPr>
              <w:t>3.11.7. Редактирование текущих событий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_Toc193814828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63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29" w:history="1">
            <w:r w:rsidR="000247C0" w:rsidRPr="00CB6C2C">
              <w:rPr>
                <w:rStyle w:val="ad"/>
                <w:noProof/>
              </w:rPr>
              <w:t>3.11.8. Редактирование плановых событий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_Toc193814829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64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>
          <w:pPr>
            <w:pStyle w:val="3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30" w:history="1">
            <w:r w:rsidR="000247C0" w:rsidRPr="00CB6C2C">
              <w:rPr>
                <w:rStyle w:val="ad"/>
                <w:noProof/>
              </w:rPr>
              <w:t>3.11.9. Обработка планового события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_Toc193814830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65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0247C0" w:rsidRDefault="00424E86" w:rsidP="00FB5005">
          <w:pPr>
            <w:pStyle w:val="2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93814831" w:history="1">
            <w:r w:rsidR="000247C0" w:rsidRPr="00CB6C2C">
              <w:rPr>
                <w:rStyle w:val="ad"/>
                <w:rFonts w:eastAsia="Calibri"/>
                <w:noProof/>
                <w:lang w:eastAsia="en-US"/>
              </w:rPr>
              <w:t>3.12. Выход из программы</w:t>
            </w:r>
            <w:r w:rsidR="000247C0">
              <w:rPr>
                <w:noProof/>
                <w:webHidden/>
              </w:rPr>
              <w:tab/>
            </w:r>
            <w:r w:rsidR="000247C0">
              <w:rPr>
                <w:noProof/>
                <w:webHidden/>
              </w:rPr>
              <w:fldChar w:fldCharType="begin"/>
            </w:r>
            <w:r w:rsidR="000247C0">
              <w:rPr>
                <w:noProof/>
                <w:webHidden/>
              </w:rPr>
              <w:instrText xml:space="preserve"> PAGEREF _Toc193814831 \h </w:instrText>
            </w:r>
            <w:r w:rsidR="000247C0">
              <w:rPr>
                <w:noProof/>
                <w:webHidden/>
              </w:rPr>
            </w:r>
            <w:r w:rsidR="000247C0">
              <w:rPr>
                <w:noProof/>
                <w:webHidden/>
              </w:rPr>
              <w:fldChar w:fldCharType="separate"/>
            </w:r>
            <w:r w:rsidR="000247C0">
              <w:rPr>
                <w:noProof/>
                <w:webHidden/>
              </w:rPr>
              <w:t>66</w:t>
            </w:r>
            <w:r w:rsidR="000247C0">
              <w:rPr>
                <w:noProof/>
                <w:webHidden/>
              </w:rPr>
              <w:fldChar w:fldCharType="end"/>
            </w:r>
          </w:hyperlink>
        </w:p>
        <w:p w:rsidR="002F09EE" w:rsidRDefault="000371FC">
          <w:r>
            <w:fldChar w:fldCharType="end"/>
          </w:r>
        </w:p>
      </w:sdtContent>
    </w:sdt>
    <w:p w:rsidR="008B6348" w:rsidRDefault="008B6348">
      <w:pPr>
        <w:spacing w:line="240" w:lineRule="auto"/>
        <w:ind w:firstLine="0"/>
        <w:jc w:val="left"/>
      </w:pPr>
      <w:r>
        <w:br w:type="page"/>
      </w:r>
    </w:p>
    <w:p w:rsidR="0008671A" w:rsidRPr="00705494" w:rsidRDefault="0008671A" w:rsidP="00705494">
      <w:pPr>
        <w:ind w:firstLine="0"/>
        <w:rPr>
          <w:b/>
        </w:rPr>
      </w:pPr>
      <w:bookmarkStart w:id="2" w:name="_Toc6480504"/>
      <w:bookmarkStart w:id="3" w:name="_Toc59641119"/>
      <w:bookmarkStart w:id="4" w:name="_Toc59722197"/>
      <w:bookmarkStart w:id="5" w:name="_Toc59980040"/>
      <w:bookmarkStart w:id="6" w:name="_Toc192673682"/>
      <w:bookmarkStart w:id="7" w:name="_Toc6396072"/>
      <w:r w:rsidRPr="00705494">
        <w:rPr>
          <w:b/>
        </w:rPr>
        <w:lastRenderedPageBreak/>
        <w:t>Термины и сокращения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513"/>
      </w:tblGrid>
      <w:tr w:rsidR="0008671A" w:rsidRPr="00CE1F9A" w:rsidTr="00705494">
        <w:trPr>
          <w:jc w:val="center"/>
        </w:trPr>
        <w:tc>
          <w:tcPr>
            <w:tcW w:w="2405" w:type="dxa"/>
            <w:shd w:val="clear" w:color="auto" w:fill="D9D9D9" w:themeFill="background1" w:themeFillShade="D9"/>
          </w:tcPr>
          <w:p w:rsidR="0008671A" w:rsidRPr="0008671A" w:rsidRDefault="0008671A" w:rsidP="00DB09D8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08671A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:rsidR="0008671A" w:rsidRPr="0008671A" w:rsidRDefault="0008671A" w:rsidP="00DB09D8">
            <w:pPr>
              <w:pStyle w:val="af2"/>
              <w:rPr>
                <w:rFonts w:ascii="Times New Roman" w:hAnsi="Times New Roman"/>
                <w:b/>
                <w:sz w:val="28"/>
                <w:szCs w:val="28"/>
              </w:rPr>
            </w:pPr>
            <w:r w:rsidRPr="0008671A">
              <w:rPr>
                <w:rFonts w:ascii="Times New Roman" w:hAnsi="Times New Roman"/>
                <w:b/>
                <w:sz w:val="28"/>
                <w:szCs w:val="28"/>
              </w:rPr>
              <w:t>Примечания</w:t>
            </w:r>
          </w:p>
        </w:tc>
      </w:tr>
      <w:tr w:rsidR="0008671A" w:rsidRPr="00CE1F9A" w:rsidTr="00705494">
        <w:trPr>
          <w:jc w:val="center"/>
        </w:trPr>
        <w:tc>
          <w:tcPr>
            <w:tcW w:w="2405" w:type="dxa"/>
            <w:shd w:val="clear" w:color="auto" w:fill="auto"/>
          </w:tcPr>
          <w:p w:rsidR="0008671A" w:rsidRPr="0008671A" w:rsidRDefault="0008671A" w:rsidP="00DB09D8">
            <w:pPr>
              <w:pStyle w:val="af2"/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8671A">
              <w:rPr>
                <w:rFonts w:ascii="Times New Roman" w:hAnsi="Times New Roman"/>
                <w:sz w:val="28"/>
                <w:szCs w:val="28"/>
              </w:rPr>
              <w:t>Благополучатель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08671A" w:rsidRPr="0008671A" w:rsidRDefault="0008671A" w:rsidP="00DB09D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8671A">
              <w:rPr>
                <w:rFonts w:ascii="Times New Roman" w:hAnsi="Times New Roman"/>
                <w:sz w:val="28"/>
                <w:szCs w:val="28"/>
              </w:rPr>
              <w:t>Воспитанник школы</w:t>
            </w:r>
          </w:p>
        </w:tc>
      </w:tr>
      <w:tr w:rsidR="0008671A" w:rsidRPr="00CE1F9A" w:rsidTr="00705494">
        <w:trPr>
          <w:jc w:val="center"/>
        </w:trPr>
        <w:tc>
          <w:tcPr>
            <w:tcW w:w="2405" w:type="dxa"/>
            <w:shd w:val="clear" w:color="auto" w:fill="auto"/>
          </w:tcPr>
          <w:p w:rsidR="0008671A" w:rsidRPr="0008671A" w:rsidRDefault="0008671A" w:rsidP="00DB09D8">
            <w:pPr>
              <w:pStyle w:val="af2"/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 w:rsidRPr="0008671A">
              <w:rPr>
                <w:rFonts w:ascii="Times New Roman" w:hAnsi="Times New Roman"/>
                <w:sz w:val="28"/>
                <w:szCs w:val="28"/>
              </w:rPr>
              <w:t>ИОМ</w:t>
            </w:r>
          </w:p>
        </w:tc>
        <w:tc>
          <w:tcPr>
            <w:tcW w:w="7513" w:type="dxa"/>
            <w:shd w:val="clear" w:color="auto" w:fill="auto"/>
          </w:tcPr>
          <w:p w:rsidR="0008671A" w:rsidRPr="0008671A" w:rsidRDefault="0008671A" w:rsidP="00DB09D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08671A">
              <w:rPr>
                <w:rFonts w:ascii="Times New Roman" w:hAnsi="Times New Roman"/>
                <w:sz w:val="28"/>
                <w:szCs w:val="28"/>
              </w:rPr>
              <w:t>Индивидуальный образовательный маршрут</w:t>
            </w:r>
          </w:p>
        </w:tc>
      </w:tr>
      <w:tr w:rsidR="0008671A" w:rsidRPr="00CE1F9A" w:rsidTr="00705494">
        <w:trPr>
          <w:jc w:val="center"/>
        </w:trPr>
        <w:tc>
          <w:tcPr>
            <w:tcW w:w="2405" w:type="dxa"/>
            <w:shd w:val="clear" w:color="auto" w:fill="auto"/>
          </w:tcPr>
          <w:p w:rsidR="0008671A" w:rsidRPr="0008671A" w:rsidRDefault="00017045" w:rsidP="00DB09D8">
            <w:pPr>
              <w:pStyle w:val="af2"/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Абскоин</w:t>
            </w:r>
            <w:proofErr w:type="spellEnd"/>
          </w:p>
        </w:tc>
        <w:tc>
          <w:tcPr>
            <w:tcW w:w="7513" w:type="dxa"/>
            <w:shd w:val="clear" w:color="auto" w:fill="auto"/>
          </w:tcPr>
          <w:p w:rsidR="0008671A" w:rsidRPr="0008671A" w:rsidRDefault="00D866C4" w:rsidP="00DB09D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Внутренняя валюта школы</w:t>
            </w:r>
          </w:p>
        </w:tc>
      </w:tr>
      <w:tr w:rsidR="00B406BF" w:rsidRPr="00CE1F9A" w:rsidTr="00705494">
        <w:trPr>
          <w:jc w:val="center"/>
        </w:trPr>
        <w:tc>
          <w:tcPr>
            <w:tcW w:w="2405" w:type="dxa"/>
            <w:shd w:val="clear" w:color="auto" w:fill="auto"/>
          </w:tcPr>
          <w:p w:rsidR="00B406BF" w:rsidRDefault="00B406BF" w:rsidP="00DB09D8">
            <w:pPr>
              <w:pStyle w:val="af2"/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СИПР</w:t>
            </w:r>
          </w:p>
        </w:tc>
        <w:tc>
          <w:tcPr>
            <w:tcW w:w="7513" w:type="dxa"/>
            <w:shd w:val="clear" w:color="auto" w:fill="auto"/>
          </w:tcPr>
          <w:p w:rsidR="00B406BF" w:rsidRDefault="00B406BF" w:rsidP="00DB09D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Специальная индивидуальная программа развития</w:t>
            </w:r>
          </w:p>
        </w:tc>
      </w:tr>
      <w:tr w:rsidR="00CE78D9" w:rsidRPr="00CE1F9A" w:rsidTr="00705494">
        <w:trPr>
          <w:jc w:val="center"/>
        </w:trPr>
        <w:tc>
          <w:tcPr>
            <w:tcW w:w="2405" w:type="dxa"/>
            <w:shd w:val="clear" w:color="auto" w:fill="auto"/>
          </w:tcPr>
          <w:p w:rsidR="00CE78D9" w:rsidRDefault="00CE78D9" w:rsidP="00DB09D8">
            <w:pPr>
              <w:pStyle w:val="af2"/>
              <w:tabs>
                <w:tab w:val="left" w:pos="120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НСИ</w:t>
            </w:r>
          </w:p>
        </w:tc>
        <w:tc>
          <w:tcPr>
            <w:tcW w:w="7513" w:type="dxa"/>
            <w:shd w:val="clear" w:color="auto" w:fill="auto"/>
          </w:tcPr>
          <w:p w:rsidR="00CE78D9" w:rsidRDefault="00CE78D9" w:rsidP="00DB09D8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Нормативно-справочная информация</w:t>
            </w:r>
          </w:p>
        </w:tc>
      </w:tr>
    </w:tbl>
    <w:p w:rsidR="0008671A" w:rsidRDefault="0008671A" w:rsidP="0008671A"/>
    <w:p w:rsidR="0008671A" w:rsidRDefault="0008671A">
      <w:pPr>
        <w:spacing w:line="240" w:lineRule="auto"/>
        <w:ind w:firstLine="0"/>
        <w:jc w:val="left"/>
      </w:pPr>
      <w:r>
        <w:br w:type="page"/>
      </w:r>
    </w:p>
    <w:p w:rsidR="00C21F04" w:rsidRDefault="00C21F04" w:rsidP="00C21F04">
      <w:pPr>
        <w:pStyle w:val="1"/>
        <w:keepLines/>
        <w:tabs>
          <w:tab w:val="clear" w:pos="5727"/>
        </w:tabs>
      </w:pPr>
      <w:bookmarkStart w:id="8" w:name="_Toc193814782"/>
      <w:r>
        <w:lastRenderedPageBreak/>
        <w:t>Назначение и функции программы</w:t>
      </w:r>
      <w:bookmarkEnd w:id="2"/>
      <w:bookmarkEnd w:id="3"/>
      <w:bookmarkEnd w:id="4"/>
      <w:bookmarkEnd w:id="5"/>
      <w:bookmarkEnd w:id="6"/>
      <w:bookmarkEnd w:id="8"/>
    </w:p>
    <w:p w:rsidR="00C21F04" w:rsidRDefault="00C21F04" w:rsidP="00C21F04">
      <w:pPr>
        <w:pStyle w:val="2"/>
        <w:tabs>
          <w:tab w:val="clear" w:pos="5727"/>
          <w:tab w:val="left" w:pos="0"/>
        </w:tabs>
      </w:pPr>
      <w:bookmarkStart w:id="9" w:name="_Toc59198296"/>
      <w:bookmarkStart w:id="10" w:name="_Toc59641120"/>
      <w:bookmarkStart w:id="11" w:name="_Toc59722198"/>
      <w:bookmarkStart w:id="12" w:name="_Toc59980041"/>
      <w:bookmarkStart w:id="13" w:name="_Toc192673683"/>
      <w:bookmarkStart w:id="14" w:name="_Toc193814783"/>
      <w:r>
        <w:t>Назначение программы</w:t>
      </w:r>
      <w:bookmarkEnd w:id="9"/>
      <w:bookmarkEnd w:id="10"/>
      <w:bookmarkEnd w:id="11"/>
      <w:bookmarkEnd w:id="12"/>
      <w:bookmarkEnd w:id="13"/>
      <w:bookmarkEnd w:id="14"/>
    </w:p>
    <w:p w:rsidR="00C21F04" w:rsidRDefault="00D96811" w:rsidP="00C21F04">
      <w:bookmarkStart w:id="15" w:name="_Toc518578091"/>
      <w:bookmarkStart w:id="16" w:name="_Toc518578522"/>
      <w:r w:rsidRPr="00D96811">
        <w:t xml:space="preserve">Программа предназначена для поддержки принятия решений и персонализации образовательного процесса в образовательных организациях. </w:t>
      </w:r>
      <w:r>
        <w:t>Она</w:t>
      </w:r>
      <w:r w:rsidRPr="00D96811">
        <w:t xml:space="preserve"> обеспечивает автоматизацию ключевых аспектов управления образовательным процессом обучающихся</w:t>
      </w:r>
      <w:r>
        <w:t xml:space="preserve">, </w:t>
      </w:r>
      <w:r w:rsidR="005C0141">
        <w:t>включая</w:t>
      </w:r>
      <w:r>
        <w:t xml:space="preserve"> </w:t>
      </w:r>
      <w:r w:rsidRPr="00D96811">
        <w:t>сбор, хранение и обработк</w:t>
      </w:r>
      <w:r>
        <w:t>у</w:t>
      </w:r>
      <w:r w:rsidRPr="00D96811">
        <w:t xml:space="preserve"> социально-образовательных данных </w:t>
      </w:r>
      <w:r>
        <w:t xml:space="preserve">об </w:t>
      </w:r>
      <w:r w:rsidRPr="00D96811">
        <w:t>обучающихся.</w:t>
      </w:r>
    </w:p>
    <w:bookmarkEnd w:id="15"/>
    <w:bookmarkEnd w:id="16"/>
    <w:p w:rsidR="00C21F04" w:rsidRDefault="00C21F04" w:rsidP="00C21F04">
      <w:pPr>
        <w:pStyle w:val="af0"/>
        <w:ind w:left="1429" w:firstLine="0"/>
      </w:pPr>
    </w:p>
    <w:p w:rsidR="00C21F04" w:rsidRDefault="00C21F04" w:rsidP="00C21F04">
      <w:pPr>
        <w:pStyle w:val="2"/>
        <w:tabs>
          <w:tab w:val="clear" w:pos="5727"/>
          <w:tab w:val="left" w:pos="567"/>
        </w:tabs>
      </w:pPr>
      <w:bookmarkStart w:id="17" w:name="_Toc59198298"/>
      <w:bookmarkStart w:id="18" w:name="_Toc59641122"/>
      <w:bookmarkStart w:id="19" w:name="_Toc59722200"/>
      <w:bookmarkStart w:id="20" w:name="_Toc59980043"/>
      <w:bookmarkStart w:id="21" w:name="_Toc192673684"/>
      <w:bookmarkStart w:id="22" w:name="_Toc193814784"/>
      <w:r>
        <w:t>Функции программы</w:t>
      </w:r>
      <w:bookmarkEnd w:id="17"/>
      <w:bookmarkEnd w:id="18"/>
      <w:bookmarkEnd w:id="19"/>
      <w:bookmarkEnd w:id="20"/>
      <w:bookmarkEnd w:id="21"/>
      <w:bookmarkEnd w:id="22"/>
    </w:p>
    <w:p w:rsidR="00C21F04" w:rsidRDefault="00D96811" w:rsidP="00C21F04">
      <w:pPr>
        <w:shd w:val="clear" w:color="auto" w:fill="FFFFFF"/>
        <w:spacing w:before="150"/>
      </w:pPr>
      <w:r>
        <w:t>Программа</w:t>
      </w:r>
      <w:r w:rsidR="00C21F04">
        <w:t xml:space="preserve"> выполняет следующие функции:</w:t>
      </w:r>
    </w:p>
    <w:p w:rsidR="00D96811" w:rsidRDefault="00D96811" w:rsidP="00BF65C1">
      <w:pPr>
        <w:pStyle w:val="af0"/>
        <w:numPr>
          <w:ilvl w:val="0"/>
          <w:numId w:val="3"/>
        </w:numPr>
      </w:pPr>
      <w:r>
        <w:t xml:space="preserve">Динамический сбор, хранение и обработка плановых и фактических социально-образовательных данных обучающихся в системе </w:t>
      </w:r>
    </w:p>
    <w:p w:rsidR="00D96811" w:rsidRDefault="00D96811" w:rsidP="00BF65C1">
      <w:pPr>
        <w:pStyle w:val="af0"/>
        <w:numPr>
          <w:ilvl w:val="0"/>
          <w:numId w:val="3"/>
        </w:numPr>
      </w:pPr>
      <w:r>
        <w:t>Автоматизация подготовки персональных рекомендаций для родителей обучающихся сотрудниками образовательной организации,</w:t>
      </w:r>
    </w:p>
    <w:p w:rsidR="00D96811" w:rsidRDefault="00D96811" w:rsidP="00BF65C1">
      <w:pPr>
        <w:pStyle w:val="af0"/>
        <w:numPr>
          <w:ilvl w:val="0"/>
          <w:numId w:val="3"/>
        </w:numPr>
      </w:pPr>
      <w:r>
        <w:t>Автоматизация учета рабочего времени сотрудников, фиксация проведенных занятий, мероприятий, а также выполнения домашних заданий,</w:t>
      </w:r>
    </w:p>
    <w:p w:rsidR="00D96811" w:rsidRDefault="00D96811" w:rsidP="00BF65C1">
      <w:pPr>
        <w:pStyle w:val="af0"/>
        <w:numPr>
          <w:ilvl w:val="0"/>
          <w:numId w:val="3"/>
        </w:numPr>
      </w:pPr>
      <w:r>
        <w:t>Ведение разделов, способствующих мониторингу наставников за выполнением домашнего задания и игрового вовлечения через внутреннюю валюту школы, с автоматическим подсчетом валюты и возможностью формирования заказов обучающихся,</w:t>
      </w:r>
    </w:p>
    <w:p w:rsidR="00C21F04" w:rsidRDefault="00D96811" w:rsidP="00BF65C1">
      <w:pPr>
        <w:pStyle w:val="af0"/>
        <w:numPr>
          <w:ilvl w:val="0"/>
          <w:numId w:val="3"/>
        </w:numPr>
      </w:pPr>
      <w:r>
        <w:t>Генерация отчетов на основе собранных данных для мониторинга прогресса учеников и эффективности учебного процесса.</w:t>
      </w:r>
    </w:p>
    <w:p w:rsidR="00C21F04" w:rsidRDefault="00C21F04" w:rsidP="00C21F04"/>
    <w:p w:rsidR="00C21F04" w:rsidRDefault="00C21F04" w:rsidP="00C21F04">
      <w:pPr>
        <w:pStyle w:val="1"/>
        <w:keepLines/>
        <w:tabs>
          <w:tab w:val="clear" w:pos="5727"/>
        </w:tabs>
      </w:pPr>
      <w:bookmarkStart w:id="23" w:name="_Toc6480507"/>
      <w:bookmarkStart w:id="24" w:name="_Toc59641123"/>
      <w:bookmarkStart w:id="25" w:name="_Toc59722201"/>
      <w:bookmarkStart w:id="26" w:name="_Toc59980044"/>
      <w:bookmarkStart w:id="27" w:name="_Toc192673685"/>
      <w:bookmarkStart w:id="28" w:name="_Toc193814785"/>
      <w:r>
        <w:lastRenderedPageBreak/>
        <w:t xml:space="preserve">Условия </w:t>
      </w:r>
      <w:bookmarkEnd w:id="23"/>
      <w:r>
        <w:t xml:space="preserve">функционирования </w:t>
      </w:r>
      <w:bookmarkEnd w:id="24"/>
      <w:bookmarkEnd w:id="25"/>
      <w:bookmarkEnd w:id="26"/>
      <w:r w:rsidR="00850A6D">
        <w:t>п</w:t>
      </w:r>
      <w:r w:rsidR="008A7B34">
        <w:t>рограммы</w:t>
      </w:r>
      <w:bookmarkEnd w:id="27"/>
      <w:bookmarkEnd w:id="28"/>
    </w:p>
    <w:p w:rsidR="000A53A3" w:rsidRPr="00BE6BEA" w:rsidRDefault="000A53A3" w:rsidP="000A53A3">
      <w:bookmarkStart w:id="29" w:name="_Toc6396073"/>
      <w:bookmarkEnd w:id="7"/>
      <w:r>
        <w:t>Программа</w:t>
      </w:r>
      <w:r w:rsidRPr="00BE6BEA">
        <w:t xml:space="preserve"> представляет конфигурацию программы 1</w:t>
      </w:r>
      <w:proofErr w:type="gramStart"/>
      <w:r w:rsidRPr="00BE6BEA">
        <w:t>С:Предприятие</w:t>
      </w:r>
      <w:proofErr w:type="gramEnd"/>
      <w:r w:rsidRPr="00BE6BEA">
        <w:t>. Для ее установки необходим персональный компьютер с установленной лицензионной платформой 1</w:t>
      </w:r>
      <w:proofErr w:type="gramStart"/>
      <w:r w:rsidRPr="00BE6BEA">
        <w:t>С:Предприятие</w:t>
      </w:r>
      <w:proofErr w:type="gramEnd"/>
      <w:r w:rsidRPr="00BE6BEA">
        <w:t xml:space="preserve"> 8.3.</w:t>
      </w:r>
    </w:p>
    <w:p w:rsidR="000A53A3" w:rsidRPr="00BE6BEA" w:rsidRDefault="000A53A3" w:rsidP="000A53A3">
      <w:r w:rsidRPr="00BE6BEA">
        <w:t>Требования к аппаратному обеспечению: процессор совместимый с архитектурой Intelx86 и тактовой частотой не ниже 1</w:t>
      </w:r>
      <w:r w:rsidR="001811E2">
        <w:t xml:space="preserve"> </w:t>
      </w:r>
      <w:r w:rsidRPr="00BE6BEA">
        <w:t>ГГц, 1 ГБ свободного дискового пространства, оперативная память не менее 512 МБ.</w:t>
      </w:r>
    </w:p>
    <w:p w:rsidR="000A53A3" w:rsidRPr="00BE6BEA" w:rsidRDefault="000A53A3" w:rsidP="000A53A3">
      <w:r w:rsidRPr="00BE6BEA">
        <w:t xml:space="preserve">Тип ЭВМ: Персональный компьютер на базе </w:t>
      </w:r>
      <w:proofErr w:type="spellStart"/>
      <w:r w:rsidRPr="00BE6BEA">
        <w:t>Windows</w:t>
      </w:r>
      <w:proofErr w:type="spellEnd"/>
      <w:r w:rsidRPr="00BE6BEA">
        <w:t>/</w:t>
      </w:r>
      <w:proofErr w:type="spellStart"/>
      <w:r w:rsidRPr="00BE6BEA">
        <w:t>Linux</w:t>
      </w:r>
      <w:proofErr w:type="spellEnd"/>
    </w:p>
    <w:p w:rsidR="000A53A3" w:rsidRPr="00BE6BEA" w:rsidRDefault="000A53A3" w:rsidP="000A53A3">
      <w:r w:rsidRPr="00BE6BEA">
        <w:t>Язык: встроенный язык «1С: Предприятие 8</w:t>
      </w:r>
      <w:r w:rsidR="00CF082C">
        <w:t>.3</w:t>
      </w:r>
      <w:r w:rsidRPr="00BE6BEA">
        <w:t>».</w:t>
      </w:r>
    </w:p>
    <w:p w:rsidR="000A53A3" w:rsidRPr="00BE6BEA" w:rsidRDefault="000A53A3" w:rsidP="000A53A3">
      <w:pPr>
        <w:rPr>
          <w:lang w:val="en-US"/>
        </w:rPr>
      </w:pPr>
      <w:r w:rsidRPr="00BE6BEA">
        <w:t>ОС</w:t>
      </w:r>
      <w:r w:rsidRPr="00BE6BEA">
        <w:rPr>
          <w:lang w:val="en-US"/>
        </w:rPr>
        <w:t xml:space="preserve">: Microsoft Windows </w:t>
      </w:r>
      <w:r w:rsidRPr="000A53A3">
        <w:rPr>
          <w:lang w:val="en-US"/>
        </w:rPr>
        <w:t>8.1</w:t>
      </w:r>
      <w:r w:rsidRPr="00BE6BEA">
        <w:rPr>
          <w:lang w:val="en-US"/>
        </w:rPr>
        <w:t xml:space="preserve"> </w:t>
      </w:r>
      <w:r w:rsidRPr="00BE6BEA">
        <w:t>и</w:t>
      </w:r>
      <w:r w:rsidRPr="00BE6BEA">
        <w:rPr>
          <w:lang w:val="en-US"/>
        </w:rPr>
        <w:t xml:space="preserve"> </w:t>
      </w:r>
      <w:r w:rsidRPr="00BE6BEA">
        <w:t>новее</w:t>
      </w:r>
      <w:r w:rsidRPr="00BE6BEA">
        <w:rPr>
          <w:lang w:val="en-US"/>
        </w:rPr>
        <w:t xml:space="preserve">, Linux </w:t>
      </w:r>
    </w:p>
    <w:p w:rsidR="000A53A3" w:rsidRDefault="000A53A3" w:rsidP="000A53A3">
      <w:r w:rsidRPr="00BE6BEA">
        <w:t xml:space="preserve">Объем программы: </w:t>
      </w:r>
      <w:r>
        <w:t>5</w:t>
      </w:r>
      <w:r w:rsidRPr="00BE6BEA">
        <w:t>00 Мб</w:t>
      </w:r>
    </w:p>
    <w:p w:rsidR="000A53A3" w:rsidRDefault="000A53A3" w:rsidP="00C21F04">
      <w:pPr>
        <w:ind w:firstLine="0"/>
      </w:pPr>
    </w:p>
    <w:p w:rsidR="000A53A3" w:rsidRDefault="000A53A3" w:rsidP="00C21F04">
      <w:pPr>
        <w:ind w:firstLine="0"/>
      </w:pPr>
    </w:p>
    <w:p w:rsidR="00C21F04" w:rsidRPr="00994566" w:rsidRDefault="00C21F04" w:rsidP="00C21F04">
      <w:pPr>
        <w:ind w:firstLine="0"/>
      </w:pPr>
      <w:r>
        <w:t xml:space="preserve">                                                                       </w:t>
      </w:r>
    </w:p>
    <w:p w:rsidR="00C21F04" w:rsidRPr="00994566" w:rsidRDefault="00C21F04" w:rsidP="00C21F04"/>
    <w:p w:rsidR="00C21F04" w:rsidRDefault="00C21F04" w:rsidP="00C21F04">
      <w:pPr>
        <w:spacing w:after="160" w:line="259" w:lineRule="auto"/>
        <w:ind w:firstLine="0"/>
        <w:rPr>
          <w:rFonts w:eastAsiaTheme="majorEastAsia" w:cstheme="majorBidi"/>
          <w:b/>
          <w:szCs w:val="32"/>
        </w:rPr>
      </w:pPr>
      <w:r>
        <w:br w:type="page"/>
      </w:r>
    </w:p>
    <w:p w:rsidR="00C21F04" w:rsidRPr="00A535AF" w:rsidRDefault="00C21F04" w:rsidP="00C21F04">
      <w:pPr>
        <w:pStyle w:val="1"/>
        <w:keepLines/>
        <w:tabs>
          <w:tab w:val="clear" w:pos="5727"/>
        </w:tabs>
      </w:pPr>
      <w:bookmarkStart w:id="30" w:name="_Toc59722202"/>
      <w:bookmarkStart w:id="31" w:name="_Toc59980045"/>
      <w:bookmarkStart w:id="32" w:name="_Toc192673686"/>
      <w:bookmarkStart w:id="33" w:name="_Toc193814786"/>
      <w:r w:rsidRPr="00A535AF">
        <w:lastRenderedPageBreak/>
        <w:t>Выполнение программы</w:t>
      </w:r>
      <w:bookmarkEnd w:id="29"/>
      <w:bookmarkEnd w:id="30"/>
      <w:bookmarkEnd w:id="31"/>
      <w:bookmarkEnd w:id="32"/>
      <w:bookmarkEnd w:id="33"/>
    </w:p>
    <w:p w:rsidR="00DA4D5D" w:rsidRPr="00E444B8" w:rsidRDefault="00DA4D5D" w:rsidP="00BF65C1">
      <w:pPr>
        <w:pStyle w:val="2"/>
        <w:keepLines/>
        <w:numPr>
          <w:ilvl w:val="1"/>
          <w:numId w:val="2"/>
        </w:numPr>
        <w:tabs>
          <w:tab w:val="clear" w:pos="5727"/>
        </w:tabs>
        <w:spacing w:before="40"/>
        <w:jc w:val="both"/>
      </w:pPr>
      <w:bookmarkStart w:id="34" w:name="_Toc192673687"/>
      <w:bookmarkStart w:id="35" w:name="_Toc193814787"/>
      <w:bookmarkStart w:id="36" w:name="_Toc14791862"/>
      <w:bookmarkStart w:id="37" w:name="_Toc14791890"/>
      <w:bookmarkStart w:id="38" w:name="_Toc42509331"/>
      <w:bookmarkStart w:id="39" w:name="_Toc59722203"/>
      <w:bookmarkStart w:id="40" w:name="_Toc59980046"/>
      <w:r w:rsidRPr="00E444B8">
        <w:t>Вход в программу</w:t>
      </w:r>
      <w:bookmarkEnd w:id="34"/>
      <w:bookmarkEnd w:id="35"/>
    </w:p>
    <w:p w:rsidR="006C56FF" w:rsidRDefault="00052E94" w:rsidP="00052E94">
      <w:r>
        <w:t xml:space="preserve">В стартовом окне запуска </w:t>
      </w:r>
      <w:r w:rsidR="0023202E">
        <w:t>программы нажмите кнопку 1</w:t>
      </w:r>
      <w:proofErr w:type="gramStart"/>
      <w:r w:rsidR="0023202E">
        <w:t>С:Предприятие</w:t>
      </w:r>
      <w:proofErr w:type="gramEnd"/>
      <w:r w:rsidR="00C62948">
        <w:t xml:space="preserve"> (</w:t>
      </w:r>
      <w:r w:rsidR="000048D5">
        <w:fldChar w:fldCharType="begin"/>
      </w:r>
      <w:r w:rsidR="000048D5">
        <w:instrText xml:space="preserve"> REF _Ref193811295 \h </w:instrText>
      </w:r>
      <w:r w:rsidR="000048D5">
        <w:fldChar w:fldCharType="separate"/>
      </w:r>
      <w:r w:rsidR="000048D5">
        <w:t xml:space="preserve">Рисунок </w:t>
      </w:r>
      <w:r w:rsidR="000048D5">
        <w:rPr>
          <w:noProof/>
        </w:rPr>
        <w:t>1</w:t>
      </w:r>
      <w:r w:rsidR="000048D5">
        <w:fldChar w:fldCharType="end"/>
      </w:r>
      <w:r w:rsidR="00C62948">
        <w:t>)</w:t>
      </w:r>
      <w:r w:rsidR="0023202E">
        <w:t>.</w:t>
      </w:r>
    </w:p>
    <w:p w:rsidR="00052E94" w:rsidRDefault="00052E94" w:rsidP="00052E94">
      <w:pPr>
        <w:pStyle w:val="af1"/>
      </w:pPr>
      <w:r w:rsidRPr="00052E94">
        <w:rPr>
          <w:noProof/>
        </w:rPr>
        <w:drawing>
          <wp:inline distT="0" distB="0" distL="0" distR="0" wp14:anchorId="5655585D" wp14:editId="6150E18E">
            <wp:extent cx="3939502" cy="3115339"/>
            <wp:effectExtent l="19050" t="19050" r="23495" b="279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8216" cy="3122230"/>
                    </a:xfrm>
                    <a:prstGeom prst="rect">
                      <a:avLst/>
                    </a:prstGeom>
                    <a:ln w="190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3C14" w:rsidRDefault="00303C14" w:rsidP="00303C14">
      <w:pPr>
        <w:pStyle w:val="af1"/>
      </w:pPr>
      <w:bookmarkStart w:id="41" w:name="_Ref193811295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</w:t>
      </w:r>
      <w:r w:rsidR="00424E86">
        <w:rPr>
          <w:noProof/>
        </w:rPr>
        <w:fldChar w:fldCharType="end"/>
      </w:r>
      <w:bookmarkEnd w:id="41"/>
      <w:r>
        <w:t xml:space="preserve"> </w:t>
      </w:r>
    </w:p>
    <w:p w:rsidR="0023202E" w:rsidRDefault="0023202E" w:rsidP="0023202E"/>
    <w:p w:rsidR="0023202E" w:rsidRPr="0023202E" w:rsidRDefault="0023202E" w:rsidP="0023202E">
      <w:r>
        <w:t>В окне авторизации введите / выберите из списка имя пользователя, введите пароль и нажмите кнопку «Войти»</w:t>
      </w:r>
      <w:r w:rsidR="00C62948">
        <w:t xml:space="preserve"> (</w:t>
      </w:r>
      <w:r w:rsidR="000048D5">
        <w:fldChar w:fldCharType="begin"/>
      </w:r>
      <w:r w:rsidR="000048D5">
        <w:instrText xml:space="preserve"> REF _Ref193811319 \h </w:instrText>
      </w:r>
      <w:r w:rsidR="000048D5">
        <w:fldChar w:fldCharType="separate"/>
      </w:r>
      <w:r w:rsidR="000048D5">
        <w:t xml:space="preserve">Рисунок </w:t>
      </w:r>
      <w:r w:rsidR="000048D5">
        <w:rPr>
          <w:noProof/>
        </w:rPr>
        <w:t>2</w:t>
      </w:r>
      <w:r w:rsidR="000048D5">
        <w:fldChar w:fldCharType="end"/>
      </w:r>
      <w:r w:rsidR="00C62948">
        <w:t>)</w:t>
      </w:r>
      <w:r>
        <w:t>.</w:t>
      </w:r>
    </w:p>
    <w:p w:rsidR="00052E94" w:rsidRDefault="00052E94" w:rsidP="00303C14">
      <w:pPr>
        <w:pStyle w:val="af1"/>
      </w:pPr>
      <w:r w:rsidRPr="00E444B8">
        <w:rPr>
          <w:noProof/>
        </w:rPr>
        <w:drawing>
          <wp:inline distT="0" distB="0" distL="0" distR="0" wp14:anchorId="04B3CF18" wp14:editId="011C7EE6">
            <wp:extent cx="3772344" cy="1502676"/>
            <wp:effectExtent l="19050" t="19050" r="19050" b="215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701" cy="150720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03C14" w:rsidRDefault="00303C14" w:rsidP="00303C14">
      <w:pPr>
        <w:pStyle w:val="af1"/>
      </w:pPr>
      <w:bookmarkStart w:id="42" w:name="_Ref193811319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2</w:t>
      </w:r>
      <w:r w:rsidR="00424E86">
        <w:rPr>
          <w:noProof/>
        </w:rPr>
        <w:fldChar w:fldCharType="end"/>
      </w:r>
      <w:bookmarkEnd w:id="42"/>
      <w:r>
        <w:t xml:space="preserve"> </w:t>
      </w:r>
    </w:p>
    <w:p w:rsidR="0023202E" w:rsidRDefault="0023202E" w:rsidP="00052E94">
      <w:pPr>
        <w:pStyle w:val="af1"/>
      </w:pPr>
    </w:p>
    <w:p w:rsidR="009B49CF" w:rsidRPr="00744E81" w:rsidRDefault="009B49CF" w:rsidP="00052E94">
      <w:pPr>
        <w:pStyle w:val="af1"/>
      </w:pPr>
    </w:p>
    <w:p w:rsidR="00C21F04" w:rsidRPr="00052E94" w:rsidRDefault="00C21F04" w:rsidP="00BF65C1">
      <w:pPr>
        <w:pStyle w:val="2"/>
        <w:keepLines/>
        <w:numPr>
          <w:ilvl w:val="1"/>
          <w:numId w:val="2"/>
        </w:numPr>
        <w:tabs>
          <w:tab w:val="clear" w:pos="5727"/>
        </w:tabs>
        <w:spacing w:before="40"/>
        <w:jc w:val="both"/>
      </w:pPr>
      <w:bookmarkStart w:id="43" w:name="_Toc192673688"/>
      <w:bookmarkStart w:id="44" w:name="_Toc193814788"/>
      <w:r w:rsidRPr="00052E94">
        <w:lastRenderedPageBreak/>
        <w:t>Интерфейс программы</w:t>
      </w:r>
      <w:bookmarkEnd w:id="36"/>
      <w:bookmarkEnd w:id="37"/>
      <w:bookmarkEnd w:id="38"/>
      <w:bookmarkEnd w:id="39"/>
      <w:bookmarkEnd w:id="40"/>
      <w:bookmarkEnd w:id="43"/>
      <w:bookmarkEnd w:id="44"/>
    </w:p>
    <w:p w:rsidR="006C56FF" w:rsidRDefault="006C56FF" w:rsidP="006C56FF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Программа содержит три основны</w:t>
      </w:r>
      <w:r w:rsidR="007A51CD">
        <w:rPr>
          <w:rFonts w:eastAsia="Calibri"/>
          <w:lang w:eastAsia="en-US"/>
        </w:rPr>
        <w:t>х</w:t>
      </w:r>
      <w:r>
        <w:rPr>
          <w:rFonts w:eastAsia="Calibri"/>
          <w:lang w:eastAsia="en-US"/>
        </w:rPr>
        <w:t xml:space="preserve"> раздела:</w:t>
      </w:r>
    </w:p>
    <w:p w:rsidR="006C56FF" w:rsidRDefault="006C56FF" w:rsidP="00BF65C1">
      <w:pPr>
        <w:pStyle w:val="af0"/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>Школа.</w:t>
      </w:r>
    </w:p>
    <w:p w:rsidR="006C56FF" w:rsidRDefault="006C56FF" w:rsidP="00BF65C1">
      <w:pPr>
        <w:pStyle w:val="af0"/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>Банк-игра.</w:t>
      </w:r>
    </w:p>
    <w:p w:rsidR="006C56FF" w:rsidRDefault="006C56FF" w:rsidP="00BF65C1">
      <w:pPr>
        <w:pStyle w:val="af0"/>
        <w:numPr>
          <w:ilvl w:val="0"/>
          <w:numId w:val="14"/>
        </w:numPr>
        <w:rPr>
          <w:rFonts w:eastAsia="Calibri"/>
        </w:rPr>
      </w:pPr>
      <w:r>
        <w:rPr>
          <w:rFonts w:eastAsia="Calibri"/>
        </w:rPr>
        <w:t>НСИ (нормативно-справочная информация)</w:t>
      </w:r>
    </w:p>
    <w:p w:rsidR="006C56FF" w:rsidRDefault="006C56FF" w:rsidP="006C56FF">
      <w:pPr>
        <w:rPr>
          <w:rFonts w:eastAsia="Calibri"/>
        </w:rPr>
      </w:pPr>
    </w:p>
    <w:p w:rsidR="006C56FF" w:rsidRDefault="006C56FF" w:rsidP="006C56FF">
      <w:pPr>
        <w:pStyle w:val="3"/>
        <w:rPr>
          <w:rFonts w:eastAsia="Calibri"/>
        </w:rPr>
      </w:pPr>
      <w:bookmarkStart w:id="45" w:name="_Toc193814789"/>
      <w:r>
        <w:rPr>
          <w:rFonts w:eastAsia="Calibri"/>
        </w:rPr>
        <w:t>Раздел «Школа»</w:t>
      </w:r>
      <w:bookmarkEnd w:id="45"/>
    </w:p>
    <w:p w:rsidR="006C56FF" w:rsidRDefault="00744E81" w:rsidP="006C56FF">
      <w:pPr>
        <w:rPr>
          <w:rFonts w:eastAsia="Calibri"/>
        </w:rPr>
      </w:pPr>
      <w:r>
        <w:rPr>
          <w:rFonts w:eastAsia="Calibri"/>
        </w:rPr>
        <w:t xml:space="preserve">В разделе «Школа» отображаются следующие функциональные </w:t>
      </w:r>
      <w:r w:rsidR="008203F0">
        <w:rPr>
          <w:rFonts w:eastAsia="Calibri"/>
        </w:rPr>
        <w:t>блоки</w:t>
      </w:r>
      <w:r w:rsidR="00C62948">
        <w:rPr>
          <w:rFonts w:eastAsia="Calibri"/>
        </w:rPr>
        <w:t xml:space="preserve"> (</w:t>
      </w:r>
      <w:r w:rsidR="000048D5">
        <w:rPr>
          <w:rFonts w:eastAsia="Calibri"/>
        </w:rPr>
        <w:fldChar w:fldCharType="begin"/>
      </w:r>
      <w:r w:rsidR="000048D5">
        <w:rPr>
          <w:rFonts w:eastAsia="Calibri"/>
        </w:rPr>
        <w:instrText xml:space="preserve"> REF _Ref193811334 \h </w:instrText>
      </w:r>
      <w:r w:rsidR="000048D5">
        <w:rPr>
          <w:rFonts w:eastAsia="Calibri"/>
        </w:rPr>
      </w:r>
      <w:r w:rsidR="000048D5">
        <w:rPr>
          <w:rFonts w:eastAsia="Calibri"/>
        </w:rPr>
        <w:fldChar w:fldCharType="separate"/>
      </w:r>
      <w:r w:rsidR="000048D5">
        <w:t xml:space="preserve">Рисунок </w:t>
      </w:r>
      <w:r w:rsidR="000048D5">
        <w:rPr>
          <w:noProof/>
        </w:rPr>
        <w:t>3</w:t>
      </w:r>
      <w:r w:rsidR="000048D5">
        <w:rPr>
          <w:rFonts w:eastAsia="Calibri"/>
        </w:rPr>
        <w:fldChar w:fldCharType="end"/>
      </w:r>
      <w:r w:rsidR="00C62948">
        <w:rPr>
          <w:rFonts w:eastAsia="Calibri"/>
        </w:rPr>
        <w:t>)</w:t>
      </w:r>
      <w:r>
        <w:rPr>
          <w:rFonts w:eastAsia="Calibri"/>
        </w:rPr>
        <w:t>:</w:t>
      </w:r>
    </w:p>
    <w:p w:rsidR="00744E81" w:rsidRDefault="001F7462" w:rsidP="006C56FF">
      <w:r>
        <w:rPr>
          <w:rFonts w:eastAsia="Calibri"/>
        </w:rPr>
        <w:t xml:space="preserve">1) </w:t>
      </w:r>
      <w:r w:rsidR="008203F0">
        <w:rPr>
          <w:rFonts w:eastAsia="Calibri"/>
        </w:rPr>
        <w:t>Блок</w:t>
      </w:r>
      <w:r w:rsidR="00744E81">
        <w:rPr>
          <w:rFonts w:eastAsia="Calibri"/>
        </w:rPr>
        <w:t xml:space="preserve"> </w:t>
      </w:r>
      <w:r w:rsidR="008203F0">
        <w:rPr>
          <w:rFonts w:eastAsia="Calibri"/>
        </w:rPr>
        <w:t>«</w:t>
      </w:r>
      <w:r w:rsidR="00744E81">
        <w:rPr>
          <w:rFonts w:eastAsia="Calibri"/>
        </w:rPr>
        <w:t>Школа</w:t>
      </w:r>
      <w:r w:rsidR="008203F0">
        <w:rPr>
          <w:rFonts w:eastAsia="Calibri"/>
        </w:rPr>
        <w:t>»</w:t>
      </w:r>
      <w:r w:rsidR="00744E81">
        <w:rPr>
          <w:rFonts w:eastAsia="Calibri"/>
        </w:rPr>
        <w:t xml:space="preserve">, </w:t>
      </w:r>
      <w:r>
        <w:t>предназначен для управления образовательным процессом. Он включает в себя функционал для работы с учениками, образовательными программами, назначением наставников, учетом выполнения домашних заданий, обработки заявок на обучение и пересчета оценок.</w:t>
      </w:r>
    </w:p>
    <w:p w:rsidR="001F7462" w:rsidRDefault="001F7462" w:rsidP="006C56FF">
      <w:pPr>
        <w:rPr>
          <w:rFonts w:eastAsia="Calibri"/>
        </w:rPr>
      </w:pPr>
      <w:r>
        <w:rPr>
          <w:rFonts w:eastAsia="Calibri"/>
        </w:rPr>
        <w:t xml:space="preserve">2) </w:t>
      </w:r>
      <w:r w:rsidR="008203F0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8203F0">
        <w:rPr>
          <w:rFonts w:eastAsia="Calibri"/>
        </w:rPr>
        <w:t>«</w:t>
      </w:r>
      <w:r>
        <w:rPr>
          <w:rFonts w:eastAsia="Calibri"/>
        </w:rPr>
        <w:t>Расписание школы</w:t>
      </w:r>
      <w:r w:rsidR="008203F0">
        <w:rPr>
          <w:rFonts w:eastAsia="Calibri"/>
        </w:rPr>
        <w:t>»</w:t>
      </w:r>
      <w:r>
        <w:rPr>
          <w:rFonts w:eastAsia="Calibri"/>
        </w:rPr>
        <w:t>, содержит список форм для создания и ведения расписания занятий, кружков, мероприятий.</w:t>
      </w:r>
    </w:p>
    <w:p w:rsidR="001F7462" w:rsidRDefault="001F7462" w:rsidP="006C56FF">
      <w:pPr>
        <w:rPr>
          <w:rFonts w:eastAsia="Calibri"/>
        </w:rPr>
      </w:pPr>
      <w:r>
        <w:rPr>
          <w:rFonts w:eastAsia="Calibri"/>
        </w:rPr>
        <w:t xml:space="preserve">3) </w:t>
      </w:r>
      <w:r w:rsidR="008203F0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8203F0">
        <w:rPr>
          <w:rFonts w:eastAsia="Calibri"/>
        </w:rPr>
        <w:t>«</w:t>
      </w:r>
      <w:r>
        <w:rPr>
          <w:rFonts w:eastAsia="Calibri"/>
        </w:rPr>
        <w:t>Распределение учеников</w:t>
      </w:r>
      <w:r w:rsidR="008203F0">
        <w:rPr>
          <w:rFonts w:eastAsia="Calibri"/>
        </w:rPr>
        <w:t>»</w:t>
      </w:r>
      <w:r>
        <w:rPr>
          <w:rFonts w:eastAsia="Calibri"/>
        </w:rPr>
        <w:t xml:space="preserve"> содержит список форм для учета приема, перевода или выбытия учеников из класса.</w:t>
      </w:r>
    </w:p>
    <w:p w:rsidR="001F7462" w:rsidRDefault="001F7462" w:rsidP="006C56FF">
      <w:pPr>
        <w:rPr>
          <w:rFonts w:eastAsia="Calibri"/>
        </w:rPr>
      </w:pPr>
      <w:r>
        <w:rPr>
          <w:rFonts w:eastAsia="Calibri"/>
        </w:rPr>
        <w:t xml:space="preserve">4) </w:t>
      </w:r>
      <w:r w:rsidR="008203F0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8203F0">
        <w:rPr>
          <w:rFonts w:eastAsia="Calibri"/>
        </w:rPr>
        <w:t>«</w:t>
      </w:r>
      <w:r>
        <w:rPr>
          <w:rFonts w:eastAsia="Calibri"/>
        </w:rPr>
        <w:t>ИОМ</w:t>
      </w:r>
      <w:r w:rsidR="008203F0">
        <w:rPr>
          <w:rFonts w:eastAsia="Calibri"/>
        </w:rPr>
        <w:t>»</w:t>
      </w:r>
      <w:r>
        <w:rPr>
          <w:rFonts w:eastAsia="Calibri"/>
        </w:rPr>
        <w:t xml:space="preserve"> содержит справочник по индивидуальным образовательным маршрутам и их настройки.</w:t>
      </w:r>
    </w:p>
    <w:p w:rsidR="00C75BA7" w:rsidRDefault="00C75BA7" w:rsidP="006C56FF">
      <w:pPr>
        <w:rPr>
          <w:rFonts w:eastAsia="Calibri"/>
        </w:rPr>
      </w:pPr>
      <w:r>
        <w:rPr>
          <w:rFonts w:eastAsia="Calibri"/>
        </w:rPr>
        <w:t xml:space="preserve">5) </w:t>
      </w:r>
      <w:r w:rsidR="008203F0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8203F0">
        <w:rPr>
          <w:rFonts w:eastAsia="Calibri"/>
        </w:rPr>
        <w:t>«</w:t>
      </w:r>
      <w:r>
        <w:rPr>
          <w:rFonts w:eastAsia="Calibri"/>
        </w:rPr>
        <w:t>СИПР</w:t>
      </w:r>
      <w:r w:rsidR="008203F0">
        <w:rPr>
          <w:rFonts w:eastAsia="Calibri"/>
        </w:rPr>
        <w:t>»</w:t>
      </w:r>
      <w:r>
        <w:rPr>
          <w:rFonts w:eastAsia="Calibri"/>
        </w:rPr>
        <w:t xml:space="preserve"> предназначен для учета специальных индивидуальных программ развития.</w:t>
      </w:r>
    </w:p>
    <w:p w:rsidR="00C75BA7" w:rsidRDefault="00C75BA7" w:rsidP="006C56FF">
      <w:pPr>
        <w:rPr>
          <w:rFonts w:eastAsia="Calibri"/>
        </w:rPr>
      </w:pPr>
      <w:r>
        <w:rPr>
          <w:rFonts w:eastAsia="Calibri"/>
        </w:rPr>
        <w:t xml:space="preserve">6) </w:t>
      </w:r>
      <w:r w:rsidR="001264D6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1264D6">
        <w:rPr>
          <w:rFonts w:eastAsia="Calibri"/>
        </w:rPr>
        <w:t>«</w:t>
      </w:r>
      <w:r>
        <w:rPr>
          <w:rFonts w:eastAsia="Calibri"/>
        </w:rPr>
        <w:t>Отчеты</w:t>
      </w:r>
      <w:r w:rsidR="001264D6">
        <w:rPr>
          <w:rFonts w:eastAsia="Calibri"/>
        </w:rPr>
        <w:t>»</w:t>
      </w:r>
      <w:r>
        <w:rPr>
          <w:rFonts w:eastAsia="Calibri"/>
        </w:rPr>
        <w:t xml:space="preserve"> содержит п</w:t>
      </w:r>
      <w:r w:rsidR="00BE06BF">
        <w:rPr>
          <w:rFonts w:eastAsia="Calibri"/>
        </w:rPr>
        <w:t>е</w:t>
      </w:r>
      <w:r>
        <w:rPr>
          <w:rFonts w:eastAsia="Calibri"/>
        </w:rPr>
        <w:t>речень</w:t>
      </w:r>
      <w:r w:rsidR="00BE06BF">
        <w:rPr>
          <w:rFonts w:eastAsia="Calibri"/>
        </w:rPr>
        <w:t xml:space="preserve"> отчетов </w:t>
      </w:r>
      <w:r w:rsidR="00B642E3">
        <w:rPr>
          <w:rFonts w:eastAsia="Calibri"/>
        </w:rPr>
        <w:t>по внутришкольным процессам.</w:t>
      </w:r>
    </w:p>
    <w:p w:rsidR="00B642E3" w:rsidRDefault="00B642E3" w:rsidP="006C56FF">
      <w:pPr>
        <w:rPr>
          <w:rFonts w:eastAsia="Calibri"/>
        </w:rPr>
      </w:pPr>
      <w:r>
        <w:rPr>
          <w:rFonts w:eastAsia="Calibri"/>
        </w:rPr>
        <w:t xml:space="preserve">7) </w:t>
      </w:r>
      <w:r w:rsidR="001264D6">
        <w:rPr>
          <w:rFonts w:eastAsia="Calibri"/>
        </w:rPr>
        <w:t>Блок</w:t>
      </w:r>
      <w:r>
        <w:rPr>
          <w:rFonts w:eastAsia="Calibri"/>
        </w:rPr>
        <w:t xml:space="preserve"> </w:t>
      </w:r>
      <w:r w:rsidR="001264D6">
        <w:rPr>
          <w:rFonts w:eastAsia="Calibri"/>
        </w:rPr>
        <w:t>«</w:t>
      </w:r>
      <w:r>
        <w:rPr>
          <w:rFonts w:eastAsia="Calibri"/>
        </w:rPr>
        <w:t>Сервис</w:t>
      </w:r>
      <w:r w:rsidR="001264D6">
        <w:rPr>
          <w:rFonts w:eastAsia="Calibri"/>
        </w:rPr>
        <w:t>»</w:t>
      </w:r>
      <w:r>
        <w:rPr>
          <w:rFonts w:eastAsia="Calibri"/>
        </w:rPr>
        <w:t xml:space="preserve"> позволяет </w:t>
      </w:r>
      <w:r w:rsidR="007A51CD">
        <w:rPr>
          <w:rFonts w:eastAsia="Calibri"/>
        </w:rPr>
        <w:t>загружать успеваемость и расписание, выводить расписание на печать, а также предоставляет инструменты для настройки рабочего места сотрудника.</w:t>
      </w:r>
    </w:p>
    <w:p w:rsidR="001F7462" w:rsidRDefault="001F7462" w:rsidP="006C56FF">
      <w:pPr>
        <w:rPr>
          <w:rFonts w:eastAsia="Calibri"/>
        </w:rPr>
      </w:pPr>
    </w:p>
    <w:p w:rsidR="00744E81" w:rsidRDefault="00744E81" w:rsidP="00090E79">
      <w:pPr>
        <w:pStyle w:val="af1"/>
      </w:pPr>
      <w:r w:rsidRPr="00744E81">
        <w:rPr>
          <w:noProof/>
        </w:rPr>
        <w:lastRenderedPageBreak/>
        <w:drawing>
          <wp:inline distT="0" distB="0" distL="0" distR="0" wp14:anchorId="10AA4C50" wp14:editId="1A75BEC2">
            <wp:extent cx="5977890" cy="2709555"/>
            <wp:effectExtent l="19050" t="19050" r="22860" b="146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8788" cy="2709962"/>
                    </a:xfrm>
                    <a:prstGeom prst="rect">
                      <a:avLst/>
                    </a:prstGeom>
                    <a:ln w="190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0E79" w:rsidRPr="006C56FF" w:rsidRDefault="00090E79" w:rsidP="00090E79">
      <w:pPr>
        <w:pStyle w:val="af1"/>
      </w:pPr>
      <w:bookmarkStart w:id="46" w:name="_Ref193811334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3</w:t>
      </w:r>
      <w:r w:rsidR="00424E86">
        <w:rPr>
          <w:noProof/>
        </w:rPr>
        <w:fldChar w:fldCharType="end"/>
      </w:r>
      <w:bookmarkEnd w:id="46"/>
      <w:r>
        <w:t xml:space="preserve"> </w:t>
      </w: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E769FE" w:rsidP="00E769FE">
      <w:pPr>
        <w:pStyle w:val="3"/>
        <w:rPr>
          <w:rFonts w:eastAsia="Calibri"/>
          <w:lang w:eastAsia="en-US"/>
        </w:rPr>
      </w:pPr>
      <w:bookmarkStart w:id="47" w:name="_Toc193814790"/>
      <w:r>
        <w:rPr>
          <w:rFonts w:eastAsia="Calibri"/>
          <w:lang w:eastAsia="en-US"/>
        </w:rPr>
        <w:t>Раздел «Банк-игра»</w:t>
      </w:r>
      <w:bookmarkEnd w:id="47"/>
    </w:p>
    <w:p w:rsidR="00E769FE" w:rsidRPr="00E769FE" w:rsidRDefault="00E769FE" w:rsidP="00E769FE">
      <w:pPr>
        <w:rPr>
          <w:rFonts w:eastAsia="Calibri"/>
          <w:lang w:eastAsia="en-US"/>
        </w:rPr>
      </w:pPr>
      <w:r w:rsidRPr="00E769FE">
        <w:rPr>
          <w:rFonts w:eastAsia="Calibri"/>
          <w:lang w:eastAsia="en-US"/>
        </w:rPr>
        <w:t xml:space="preserve">Банк-игра – это внутренняя игровая система школы «Абсолют», которая позволяет обучающимся зарабатывать школьную валюту за различные виды деятельности, связанные с образовательным процессом и внеурочной активностью. Заработанные средства </w:t>
      </w:r>
      <w:r w:rsidR="000F2405">
        <w:rPr>
          <w:rFonts w:eastAsia="Calibri"/>
          <w:lang w:eastAsia="en-US"/>
        </w:rPr>
        <w:t>ученики</w:t>
      </w:r>
      <w:r w:rsidRPr="00E769FE">
        <w:rPr>
          <w:rFonts w:eastAsia="Calibri"/>
          <w:lang w:eastAsia="en-US"/>
        </w:rPr>
        <w:t xml:space="preserve"> могут использовать в школьном интернет-магазине </w:t>
      </w:r>
      <w:proofErr w:type="spellStart"/>
      <w:r w:rsidRPr="00E769FE">
        <w:rPr>
          <w:rFonts w:eastAsia="Calibri"/>
          <w:lang w:eastAsia="en-US"/>
        </w:rPr>
        <w:t>Absolute</w:t>
      </w:r>
      <w:proofErr w:type="spellEnd"/>
      <w:r w:rsidRPr="00E769FE">
        <w:rPr>
          <w:rFonts w:eastAsia="Calibri"/>
          <w:lang w:eastAsia="en-US"/>
        </w:rPr>
        <w:t xml:space="preserve"> </w:t>
      </w:r>
      <w:proofErr w:type="spellStart"/>
      <w:r w:rsidRPr="00E769FE">
        <w:rPr>
          <w:rFonts w:eastAsia="Calibri"/>
          <w:lang w:eastAsia="en-US"/>
        </w:rPr>
        <w:t>Shop</w:t>
      </w:r>
      <w:proofErr w:type="spellEnd"/>
      <w:r w:rsidRPr="00E769FE">
        <w:rPr>
          <w:rFonts w:eastAsia="Calibri"/>
          <w:lang w:eastAsia="en-US"/>
        </w:rPr>
        <w:t xml:space="preserve"> для приобретения реальных товаров. Данный инструмент развивает функциональную и финансовую грамотность учащихся, формируя у них навыки управления ресурсами в игровой форме.</w:t>
      </w:r>
    </w:p>
    <w:p w:rsidR="006C56FF" w:rsidRDefault="000C4223" w:rsidP="000C422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Раздел «Банк-игра» содержит следующие функциональные блоки</w:t>
      </w:r>
      <w:r w:rsidR="00C62948">
        <w:rPr>
          <w:rFonts w:eastAsia="Calibri"/>
          <w:lang w:eastAsia="en-US"/>
        </w:rPr>
        <w:t xml:space="preserve"> (</w:t>
      </w:r>
      <w:r w:rsidR="000048D5">
        <w:rPr>
          <w:rFonts w:eastAsia="Calibri"/>
          <w:lang w:eastAsia="en-US"/>
        </w:rPr>
        <w:fldChar w:fldCharType="begin"/>
      </w:r>
      <w:r w:rsidR="000048D5">
        <w:rPr>
          <w:rFonts w:eastAsia="Calibri"/>
          <w:lang w:eastAsia="en-US"/>
        </w:rPr>
        <w:instrText xml:space="preserve"> REF _Ref193811348 \h </w:instrText>
      </w:r>
      <w:r w:rsidR="000048D5">
        <w:rPr>
          <w:rFonts w:eastAsia="Calibri"/>
          <w:lang w:eastAsia="en-US"/>
        </w:rPr>
      </w:r>
      <w:r w:rsidR="000048D5">
        <w:rPr>
          <w:rFonts w:eastAsia="Calibri"/>
          <w:lang w:eastAsia="en-US"/>
        </w:rPr>
        <w:fldChar w:fldCharType="separate"/>
      </w:r>
      <w:r w:rsidR="000048D5">
        <w:t xml:space="preserve">Рисунок </w:t>
      </w:r>
      <w:r w:rsidR="000048D5">
        <w:rPr>
          <w:noProof/>
        </w:rPr>
        <w:t>4</w:t>
      </w:r>
      <w:r w:rsidR="000048D5">
        <w:rPr>
          <w:rFonts w:eastAsia="Calibri"/>
          <w:lang w:eastAsia="en-US"/>
        </w:rPr>
        <w:fldChar w:fldCharType="end"/>
      </w:r>
      <w:r w:rsidR="00C62948">
        <w:rPr>
          <w:rFonts w:eastAsia="Calibri"/>
          <w:lang w:eastAsia="en-US"/>
        </w:rPr>
        <w:t>)</w:t>
      </w:r>
      <w:r>
        <w:rPr>
          <w:rFonts w:eastAsia="Calibri"/>
          <w:lang w:eastAsia="en-US"/>
        </w:rPr>
        <w:t>:</w:t>
      </w:r>
      <w:r w:rsidR="00B439DD">
        <w:rPr>
          <w:rFonts w:eastAsia="Calibri"/>
          <w:lang w:eastAsia="en-US"/>
        </w:rPr>
        <w:t xml:space="preserve"> </w:t>
      </w:r>
    </w:p>
    <w:p w:rsidR="00B439DD" w:rsidRPr="00B46D55" w:rsidRDefault="00B46D55" w:rsidP="00B46D55">
      <w:pPr>
        <w:rPr>
          <w:rFonts w:eastAsia="Calibri"/>
        </w:rPr>
      </w:pPr>
      <w:r>
        <w:rPr>
          <w:rFonts w:eastAsia="Calibri"/>
        </w:rPr>
        <w:t xml:space="preserve">1) </w:t>
      </w:r>
      <w:r w:rsidR="00B439DD" w:rsidRPr="00B46D55">
        <w:rPr>
          <w:rFonts w:eastAsia="Calibri"/>
        </w:rPr>
        <w:t>Блок «Банк-игра»</w:t>
      </w:r>
      <w:r w:rsidR="008D6498" w:rsidRPr="00B46D55">
        <w:rPr>
          <w:rFonts w:eastAsia="Calibri"/>
        </w:rPr>
        <w:t xml:space="preserve">. Данный раздел предоставляет инструменты для фиксации выполнения домашнего задания и начисления игровой валюты, создания заказов учеников и контроля статусов их выполнения, а также фиксации фактов поощрения и штрафов. </w:t>
      </w:r>
      <w:r w:rsidR="00B439DD" w:rsidRPr="00B46D55">
        <w:rPr>
          <w:rFonts w:eastAsia="Calibri"/>
        </w:rPr>
        <w:t xml:space="preserve"> </w:t>
      </w:r>
    </w:p>
    <w:p w:rsidR="00B431DA" w:rsidRDefault="00B431DA" w:rsidP="00B431DA">
      <w:pPr>
        <w:rPr>
          <w:rFonts w:eastAsia="Calibri"/>
        </w:rPr>
      </w:pPr>
    </w:p>
    <w:p w:rsidR="00B431DA" w:rsidRDefault="00B431DA" w:rsidP="00090E79">
      <w:pPr>
        <w:pStyle w:val="af1"/>
      </w:pPr>
      <w:r w:rsidRPr="00B431DA">
        <w:rPr>
          <w:noProof/>
        </w:rPr>
        <w:lastRenderedPageBreak/>
        <w:drawing>
          <wp:inline distT="0" distB="0" distL="0" distR="0" wp14:anchorId="1D3510A6" wp14:editId="48FF5508">
            <wp:extent cx="5953032" cy="2524125"/>
            <wp:effectExtent l="19050" t="19050" r="1016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7468" cy="252600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0E79" w:rsidRPr="00B431DA" w:rsidRDefault="00090E79" w:rsidP="00090E79">
      <w:pPr>
        <w:pStyle w:val="af1"/>
      </w:pPr>
      <w:bookmarkStart w:id="48" w:name="_Ref193811348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4</w:t>
      </w:r>
      <w:r w:rsidR="00424E86">
        <w:rPr>
          <w:noProof/>
        </w:rPr>
        <w:fldChar w:fldCharType="end"/>
      </w:r>
      <w:bookmarkEnd w:id="48"/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C23466" w:rsidP="00C23466">
      <w:pPr>
        <w:rPr>
          <w:rFonts w:eastAsia="Calibri"/>
        </w:rPr>
      </w:pPr>
      <w:r>
        <w:rPr>
          <w:rFonts w:eastAsia="Calibri"/>
        </w:rPr>
        <w:t xml:space="preserve">2) </w:t>
      </w:r>
      <w:r w:rsidR="008D6498" w:rsidRPr="00C23466">
        <w:rPr>
          <w:rFonts w:eastAsia="Calibri"/>
        </w:rPr>
        <w:t>Блок «Номенклатура»</w:t>
      </w:r>
      <w:r w:rsidR="00B33787" w:rsidRPr="00C23466">
        <w:rPr>
          <w:rFonts w:eastAsia="Calibri"/>
        </w:rPr>
        <w:t xml:space="preserve"> включает в себя </w:t>
      </w:r>
      <w:r w:rsidR="00F95A72" w:rsidRPr="00C23466">
        <w:rPr>
          <w:rFonts w:eastAsia="Calibri"/>
        </w:rPr>
        <w:t>механизмы для ведения</w:t>
      </w:r>
      <w:r w:rsidRPr="00C23466">
        <w:rPr>
          <w:rFonts w:eastAsia="Calibri"/>
        </w:rPr>
        <w:t xml:space="preserve"> </w:t>
      </w:r>
      <w:r w:rsidR="00F95A72" w:rsidRPr="00C23466">
        <w:rPr>
          <w:rFonts w:eastAsia="Calibri"/>
        </w:rPr>
        <w:t>номенклатуры товаров, которые ученики могут приобретать за заработанную школьную валюту</w:t>
      </w:r>
      <w:r w:rsidR="007E0BC9" w:rsidRPr="00C23466">
        <w:rPr>
          <w:rFonts w:eastAsia="Calibri"/>
        </w:rPr>
        <w:t>, а также установки цен номенклатуры.</w:t>
      </w:r>
    </w:p>
    <w:p w:rsidR="00C23466" w:rsidRDefault="00C23466" w:rsidP="00C23466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3) Блок «Отчеты» содержит перечень отчетов </w:t>
      </w:r>
      <w:r w:rsidR="004E5860">
        <w:rPr>
          <w:rFonts w:eastAsia="Calibri"/>
          <w:lang w:eastAsia="en-US"/>
        </w:rPr>
        <w:t>в рамках раздела «Банк-игра»: Выполнение д/з, Отчет по балансу ученика, Отчет по заказам.</w:t>
      </w:r>
    </w:p>
    <w:p w:rsidR="004E5860" w:rsidRPr="009B0C56" w:rsidRDefault="00B46D55" w:rsidP="00C23466">
      <w:pPr>
        <w:rPr>
          <w:rFonts w:eastAsia="Calibri"/>
          <w:lang w:eastAsia="en-US"/>
        </w:rPr>
      </w:pPr>
      <w:proofErr w:type="gramStart"/>
      <w:r w:rsidRPr="00D32D83">
        <w:rPr>
          <w:rFonts w:eastAsia="Calibri"/>
          <w:lang w:eastAsia="en-US"/>
        </w:rPr>
        <w:t xml:space="preserve">4) </w:t>
      </w:r>
      <w:r>
        <w:rPr>
          <w:rFonts w:eastAsia="Calibri"/>
          <w:lang w:eastAsia="en-US"/>
        </w:rPr>
        <w:t>В</w:t>
      </w:r>
      <w:proofErr w:type="gramEnd"/>
      <w:r w:rsidR="000660A6" w:rsidRPr="00D32D83">
        <w:rPr>
          <w:rFonts w:eastAsia="Calibri"/>
          <w:lang w:eastAsia="en-US"/>
        </w:rPr>
        <w:t xml:space="preserve"> б</w:t>
      </w:r>
      <w:r w:rsidR="004E5860" w:rsidRPr="00D32D83">
        <w:rPr>
          <w:rFonts w:eastAsia="Calibri"/>
          <w:lang w:eastAsia="en-US"/>
        </w:rPr>
        <w:t>лок</w:t>
      </w:r>
      <w:r w:rsidR="000660A6" w:rsidRPr="00D32D83">
        <w:rPr>
          <w:rFonts w:eastAsia="Calibri"/>
          <w:lang w:eastAsia="en-US"/>
        </w:rPr>
        <w:t xml:space="preserve">е </w:t>
      </w:r>
      <w:r w:rsidR="004E5860" w:rsidRPr="00D32D83">
        <w:rPr>
          <w:rFonts w:eastAsia="Calibri"/>
          <w:lang w:eastAsia="en-US"/>
        </w:rPr>
        <w:t>«Сервис»</w:t>
      </w:r>
      <w:r w:rsidR="000660A6" w:rsidRPr="00D32D83">
        <w:rPr>
          <w:rFonts w:eastAsia="Calibri"/>
          <w:lang w:eastAsia="en-US"/>
        </w:rPr>
        <w:t xml:space="preserve"> осуществляется настройка подключения</w:t>
      </w:r>
      <w:r w:rsidR="00D32D83" w:rsidRPr="00D32D83">
        <w:rPr>
          <w:rFonts w:eastAsia="Calibri"/>
          <w:lang w:eastAsia="en-US"/>
        </w:rPr>
        <w:t xml:space="preserve"> к сайту организации, где дети могут за виртуальную валют</w:t>
      </w:r>
      <w:r w:rsidR="00D32D83">
        <w:rPr>
          <w:rFonts w:eastAsia="Calibri"/>
          <w:lang w:eastAsia="en-US"/>
        </w:rPr>
        <w:t>у выбрать товар.</w:t>
      </w: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0660A6" w:rsidP="000660A6">
      <w:pPr>
        <w:pStyle w:val="3"/>
        <w:rPr>
          <w:rFonts w:eastAsia="Calibri"/>
          <w:lang w:eastAsia="en-US"/>
        </w:rPr>
      </w:pPr>
      <w:bookmarkStart w:id="49" w:name="_Toc193814791"/>
      <w:r>
        <w:rPr>
          <w:rFonts w:eastAsia="Calibri"/>
          <w:lang w:eastAsia="en-US"/>
        </w:rPr>
        <w:t>Раздел «НСИ»</w:t>
      </w:r>
      <w:bookmarkEnd w:id="49"/>
    </w:p>
    <w:p w:rsidR="00D32D83" w:rsidRPr="00A04CFD" w:rsidRDefault="00F24D23" w:rsidP="00D32D83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Раздел предназначен для организации и хранения информативно-справочной информации и часто используемых данных, которые применяются в различных разделах системы.</w:t>
      </w:r>
      <w:r w:rsidR="00166A26">
        <w:rPr>
          <w:rFonts w:eastAsia="Calibri"/>
          <w:lang w:eastAsia="en-US"/>
        </w:rPr>
        <w:t xml:space="preserve"> Содержит следующие группы справочников: Школа, Предприятие, Физические лица, Классификатор МКБ10, Контрагенты</w:t>
      </w:r>
      <w:r w:rsidR="00164BE7">
        <w:rPr>
          <w:rFonts w:eastAsia="Calibri"/>
          <w:lang w:eastAsia="en-US"/>
        </w:rPr>
        <w:t xml:space="preserve"> (</w:t>
      </w:r>
      <w:r w:rsidR="000048D5">
        <w:rPr>
          <w:rFonts w:eastAsia="Calibri"/>
          <w:lang w:eastAsia="en-US"/>
        </w:rPr>
        <w:fldChar w:fldCharType="begin"/>
      </w:r>
      <w:r w:rsidR="000048D5">
        <w:rPr>
          <w:rFonts w:eastAsia="Calibri"/>
          <w:lang w:eastAsia="en-US"/>
        </w:rPr>
        <w:instrText xml:space="preserve"> REF _Ref193811363 \h </w:instrText>
      </w:r>
      <w:r w:rsidR="000048D5">
        <w:rPr>
          <w:rFonts w:eastAsia="Calibri"/>
          <w:lang w:eastAsia="en-US"/>
        </w:rPr>
      </w:r>
      <w:r w:rsidR="000048D5">
        <w:rPr>
          <w:rFonts w:eastAsia="Calibri"/>
          <w:lang w:eastAsia="en-US"/>
        </w:rPr>
        <w:fldChar w:fldCharType="separate"/>
      </w:r>
      <w:r w:rsidR="000048D5">
        <w:t xml:space="preserve">Рисунок </w:t>
      </w:r>
      <w:r w:rsidR="000048D5">
        <w:rPr>
          <w:noProof/>
        </w:rPr>
        <w:t>5</w:t>
      </w:r>
      <w:r w:rsidR="000048D5">
        <w:rPr>
          <w:rFonts w:eastAsia="Calibri"/>
          <w:lang w:eastAsia="en-US"/>
        </w:rPr>
        <w:fldChar w:fldCharType="end"/>
      </w:r>
      <w:r w:rsidR="00164BE7">
        <w:rPr>
          <w:rFonts w:eastAsia="Calibri"/>
          <w:lang w:eastAsia="en-US"/>
        </w:rPr>
        <w:t>)</w:t>
      </w:r>
      <w:r w:rsidR="00166A26">
        <w:rPr>
          <w:rFonts w:eastAsia="Calibri"/>
          <w:lang w:eastAsia="en-US"/>
        </w:rPr>
        <w:t>.</w:t>
      </w: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68283D" w:rsidP="00090E79">
      <w:pPr>
        <w:pStyle w:val="af1"/>
      </w:pPr>
      <w:r w:rsidRPr="0068283D">
        <w:rPr>
          <w:noProof/>
        </w:rPr>
        <w:lastRenderedPageBreak/>
        <w:drawing>
          <wp:inline distT="0" distB="0" distL="0" distR="0" wp14:anchorId="61A76BA2" wp14:editId="73041E42">
            <wp:extent cx="5171859" cy="2539517"/>
            <wp:effectExtent l="19050" t="19050" r="10160" b="133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9571" cy="254330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90E79" w:rsidRDefault="00090E79" w:rsidP="00090E79">
      <w:pPr>
        <w:pStyle w:val="af1"/>
      </w:pPr>
      <w:bookmarkStart w:id="50" w:name="_Ref193811363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5</w:t>
      </w:r>
      <w:r w:rsidR="00424E86">
        <w:rPr>
          <w:noProof/>
        </w:rPr>
        <w:fldChar w:fldCharType="end"/>
      </w:r>
      <w:bookmarkEnd w:id="50"/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6C56FF" w:rsidRDefault="008A2336" w:rsidP="007C35AC">
      <w:pPr>
        <w:pStyle w:val="3"/>
        <w:rPr>
          <w:rFonts w:eastAsia="Calibri"/>
          <w:lang w:eastAsia="en-US"/>
        </w:rPr>
      </w:pPr>
      <w:bookmarkStart w:id="51" w:name="_Toc193814792"/>
      <w:r>
        <w:rPr>
          <w:rFonts w:eastAsia="Calibri"/>
          <w:lang w:eastAsia="en-US"/>
        </w:rPr>
        <w:t>Рабочее место специалиста</w:t>
      </w:r>
      <w:bookmarkEnd w:id="51"/>
    </w:p>
    <w:p w:rsidR="00000537" w:rsidRPr="00000537" w:rsidRDefault="00000537" w:rsidP="0000053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В программе «Школьная система-А» взаимодействие пользователей с данными</w:t>
      </w:r>
      <w:r w:rsidR="00B466E2">
        <w:rPr>
          <w:rFonts w:eastAsia="Calibri"/>
          <w:lang w:eastAsia="en-US"/>
        </w:rPr>
        <w:t xml:space="preserve"> системы</w:t>
      </w:r>
      <w:r>
        <w:rPr>
          <w:rFonts w:eastAsia="Calibri"/>
          <w:lang w:eastAsia="en-US"/>
        </w:rPr>
        <w:t xml:space="preserve"> осуществляется через рабочее место специалиста. </w:t>
      </w:r>
    </w:p>
    <w:p w:rsidR="00000537" w:rsidRPr="00000537" w:rsidRDefault="00000537" w:rsidP="00000537">
      <w:pPr>
        <w:rPr>
          <w:rFonts w:eastAsia="Calibri"/>
          <w:lang w:eastAsia="en-US"/>
        </w:rPr>
      </w:pPr>
      <w:r w:rsidRPr="00000537">
        <w:rPr>
          <w:rFonts w:eastAsia="Calibri"/>
          <w:lang w:eastAsia="en-US"/>
        </w:rPr>
        <w:t xml:space="preserve">Рабочее место специалиста – это </w:t>
      </w:r>
      <w:r>
        <w:rPr>
          <w:rFonts w:eastAsia="Calibri"/>
          <w:lang w:eastAsia="en-US"/>
        </w:rPr>
        <w:t>предварительно настроенное рабочее пространство</w:t>
      </w:r>
      <w:r w:rsidRPr="00000537">
        <w:rPr>
          <w:rFonts w:eastAsia="Calibri"/>
          <w:lang w:eastAsia="en-US"/>
        </w:rPr>
        <w:t>,</w:t>
      </w:r>
      <w:r>
        <w:rPr>
          <w:rFonts w:eastAsia="Calibri"/>
          <w:lang w:eastAsia="en-US"/>
        </w:rPr>
        <w:t xml:space="preserve"> с заранее организованными группами данных,</w:t>
      </w:r>
      <w:r w:rsidRPr="00000537">
        <w:rPr>
          <w:rFonts w:eastAsia="Calibri"/>
          <w:lang w:eastAsia="en-US"/>
        </w:rPr>
        <w:t xml:space="preserve"> предназначенн</w:t>
      </w:r>
      <w:r w:rsidR="00B466E2">
        <w:rPr>
          <w:rFonts w:eastAsia="Calibri"/>
          <w:lang w:eastAsia="en-US"/>
        </w:rPr>
        <w:t>ое</w:t>
      </w:r>
      <w:r>
        <w:rPr>
          <w:rFonts w:eastAsia="Calibri"/>
          <w:lang w:eastAsia="en-US"/>
        </w:rPr>
        <w:t xml:space="preserve"> </w:t>
      </w:r>
      <w:r w:rsidRPr="00000537">
        <w:rPr>
          <w:rFonts w:eastAsia="Calibri"/>
          <w:lang w:eastAsia="en-US"/>
        </w:rPr>
        <w:t>для организации и автоматизации деятельности различных сотрудников школы.</w:t>
      </w:r>
    </w:p>
    <w:p w:rsidR="00000537" w:rsidRPr="00000537" w:rsidRDefault="00000537" w:rsidP="00000537">
      <w:pPr>
        <w:rPr>
          <w:rFonts w:eastAsia="Calibri"/>
          <w:lang w:eastAsia="en-US"/>
        </w:rPr>
      </w:pPr>
      <w:r w:rsidRPr="00000537">
        <w:rPr>
          <w:rFonts w:eastAsia="Calibri"/>
          <w:lang w:eastAsia="en-US"/>
        </w:rPr>
        <w:t>Оно обеспечивает доступ к ключевой информации и функциям в зависимости от роли специалиста:</w:t>
      </w:r>
    </w:p>
    <w:p w:rsidR="00000537" w:rsidRPr="00000537" w:rsidRDefault="00000537" w:rsidP="00000537">
      <w:pPr>
        <w:pStyle w:val="af0"/>
        <w:numPr>
          <w:ilvl w:val="0"/>
          <w:numId w:val="16"/>
        </w:numPr>
        <w:rPr>
          <w:rFonts w:eastAsia="Calibri"/>
        </w:rPr>
      </w:pPr>
      <w:r w:rsidRPr="00000537">
        <w:rPr>
          <w:rFonts w:eastAsia="Calibri"/>
        </w:rPr>
        <w:t>Педагоги, наставники, логопеды, дефектологи, социальные педагоги – имеют возможность заполнять и анализировать индивидуальные образовательные маршруты, СИПР и рекомендации по каждому ученику.</w:t>
      </w:r>
    </w:p>
    <w:p w:rsidR="00000537" w:rsidRPr="00000537" w:rsidRDefault="00000537" w:rsidP="00000537">
      <w:pPr>
        <w:pStyle w:val="af0"/>
        <w:numPr>
          <w:ilvl w:val="0"/>
          <w:numId w:val="16"/>
        </w:numPr>
        <w:rPr>
          <w:rFonts w:eastAsia="Calibri"/>
        </w:rPr>
      </w:pPr>
      <w:r w:rsidRPr="00000537">
        <w:rPr>
          <w:rFonts w:eastAsia="Calibri"/>
        </w:rPr>
        <w:t xml:space="preserve">Медицинские работники – фиксируют данные о </w:t>
      </w:r>
      <w:r w:rsidR="00B07820">
        <w:rPr>
          <w:rFonts w:eastAsia="Calibri"/>
        </w:rPr>
        <w:t xml:space="preserve">приемах, а также </w:t>
      </w:r>
      <w:r w:rsidRPr="00000537">
        <w:rPr>
          <w:rFonts w:eastAsia="Calibri"/>
        </w:rPr>
        <w:t xml:space="preserve">здоровье </w:t>
      </w:r>
      <w:r w:rsidR="00B07820">
        <w:rPr>
          <w:rFonts w:eastAsia="Calibri"/>
        </w:rPr>
        <w:t xml:space="preserve">и состоянии </w:t>
      </w:r>
      <w:r w:rsidRPr="00000537">
        <w:rPr>
          <w:rFonts w:eastAsia="Calibri"/>
        </w:rPr>
        <w:t>учащихся.</w:t>
      </w:r>
    </w:p>
    <w:p w:rsidR="00000537" w:rsidRPr="00000537" w:rsidRDefault="00000537" w:rsidP="00000537">
      <w:pPr>
        <w:pStyle w:val="af0"/>
        <w:numPr>
          <w:ilvl w:val="0"/>
          <w:numId w:val="16"/>
        </w:numPr>
        <w:rPr>
          <w:rFonts w:eastAsia="Calibri"/>
        </w:rPr>
      </w:pPr>
      <w:r w:rsidRPr="00000537">
        <w:rPr>
          <w:rFonts w:eastAsia="Calibri"/>
        </w:rPr>
        <w:t>Руководители – отслеживают образовательные процессы, но с ограниченными правами на редактирование.</w:t>
      </w:r>
    </w:p>
    <w:p w:rsidR="006C56FF" w:rsidRDefault="00000537" w:rsidP="00000537">
      <w:pPr>
        <w:rPr>
          <w:rFonts w:eastAsia="Calibri"/>
          <w:lang w:eastAsia="en-US"/>
        </w:rPr>
      </w:pPr>
      <w:r w:rsidRPr="00000537">
        <w:rPr>
          <w:rFonts w:eastAsia="Calibri"/>
          <w:lang w:eastAsia="en-US"/>
        </w:rPr>
        <w:lastRenderedPageBreak/>
        <w:t xml:space="preserve">Рабочее место интегрировано с расписанием, системой сопровождения, карточками учащихся, </w:t>
      </w:r>
      <w:r>
        <w:rPr>
          <w:rFonts w:eastAsia="Calibri"/>
          <w:lang w:eastAsia="en-US"/>
        </w:rPr>
        <w:t>с</w:t>
      </w:r>
      <w:r w:rsidRPr="00000537">
        <w:rPr>
          <w:rFonts w:eastAsia="Calibri"/>
          <w:lang w:eastAsia="en-US"/>
        </w:rPr>
        <w:t>истемой поощрений и другими модулями, что позволяет вести полную историю взаимодействия с каждым ребенком и оперативно принимать обоснованные решения.</w:t>
      </w:r>
    </w:p>
    <w:p w:rsidR="004F0964" w:rsidRDefault="004F0964" w:rsidP="00000537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Примеры интерфейсов рабочего места специалистов:</w:t>
      </w:r>
    </w:p>
    <w:p w:rsidR="000048D5" w:rsidRDefault="000048D5" w:rsidP="00000537">
      <w:pPr>
        <w:rPr>
          <w:rFonts w:eastAsia="Calibri"/>
          <w:lang w:eastAsia="en-US"/>
        </w:rPr>
      </w:pPr>
      <w:r>
        <w:t>- Рабочее место специалиста: Учитель</w:t>
      </w:r>
    </w:p>
    <w:p w:rsidR="004F0964" w:rsidRDefault="004F0964" w:rsidP="00164BE7">
      <w:pPr>
        <w:pStyle w:val="af1"/>
        <w:rPr>
          <w:rFonts w:eastAsia="Calibri"/>
        </w:rPr>
      </w:pPr>
      <w:r>
        <w:rPr>
          <w:noProof/>
        </w:rPr>
        <w:drawing>
          <wp:inline distT="0" distB="0" distL="0" distR="0" wp14:anchorId="5150A1D7" wp14:editId="1D5D93F8">
            <wp:extent cx="6025280" cy="3571827"/>
            <wp:effectExtent l="19050" t="19050" r="13970" b="101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057" cy="3575252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70339" w:rsidRDefault="00C70339" w:rsidP="00164BE7">
      <w:pPr>
        <w:pStyle w:val="af1"/>
        <w:rPr>
          <w:rFonts w:eastAsia="Calibri"/>
        </w:rPr>
      </w:pPr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6</w:t>
      </w:r>
      <w:r w:rsidR="00424E86">
        <w:rPr>
          <w:noProof/>
        </w:rPr>
        <w:fldChar w:fldCharType="end"/>
      </w:r>
      <w:r>
        <w:t xml:space="preserve"> </w:t>
      </w:r>
    </w:p>
    <w:p w:rsidR="006C56FF" w:rsidRDefault="006C56FF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0048D5" w:rsidRDefault="000048D5">
      <w:pPr>
        <w:spacing w:line="240" w:lineRule="auto"/>
        <w:ind w:firstLine="0"/>
        <w:jc w:val="left"/>
      </w:pPr>
      <w:r>
        <w:t>- Рабочее место специалиста: Психолог</w:t>
      </w:r>
    </w:p>
    <w:p w:rsidR="000048D5" w:rsidRDefault="000048D5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4F0964" w:rsidRDefault="004F0964" w:rsidP="00164BE7">
      <w:pPr>
        <w:pStyle w:val="af1"/>
      </w:pPr>
      <w:r w:rsidRPr="004F0964">
        <w:rPr>
          <w:noProof/>
        </w:rPr>
        <w:lastRenderedPageBreak/>
        <w:drawing>
          <wp:inline distT="0" distB="0" distL="0" distR="0" wp14:anchorId="6042E83A" wp14:editId="4F6EF388">
            <wp:extent cx="6033301" cy="3296752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1391" cy="330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39" w:rsidRDefault="00C70339" w:rsidP="00164BE7">
      <w:pPr>
        <w:pStyle w:val="af1"/>
      </w:pPr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7</w:t>
      </w:r>
      <w:r w:rsidR="00424E86">
        <w:rPr>
          <w:noProof/>
        </w:rPr>
        <w:fldChar w:fldCharType="end"/>
      </w:r>
      <w:r>
        <w:t xml:space="preserve"> </w:t>
      </w:r>
    </w:p>
    <w:p w:rsidR="004F0964" w:rsidRDefault="000048D5">
      <w:pPr>
        <w:spacing w:line="240" w:lineRule="auto"/>
        <w:ind w:firstLine="0"/>
        <w:jc w:val="left"/>
      </w:pPr>
      <w:r>
        <w:t>- Рабочее место специалиста: Наставник</w:t>
      </w:r>
    </w:p>
    <w:p w:rsidR="000048D5" w:rsidRDefault="000048D5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4F0964" w:rsidRDefault="004F0964" w:rsidP="00164BE7">
      <w:pPr>
        <w:pStyle w:val="af1"/>
        <w:rPr>
          <w:rFonts w:eastAsia="Calibri"/>
        </w:rPr>
      </w:pPr>
      <w:r>
        <w:rPr>
          <w:noProof/>
        </w:rPr>
        <w:drawing>
          <wp:inline distT="0" distB="0" distL="0" distR="0" wp14:anchorId="2461FFAF" wp14:editId="5E9A948B">
            <wp:extent cx="5882385" cy="2583988"/>
            <wp:effectExtent l="0" t="0" r="4445" b="698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29" cy="2588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339" w:rsidRDefault="00C70339" w:rsidP="00164BE7">
      <w:pPr>
        <w:pStyle w:val="af1"/>
        <w:rPr>
          <w:rFonts w:eastAsia="Calibri"/>
        </w:rPr>
      </w:pPr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8</w:t>
      </w:r>
      <w:r w:rsidR="00424E86">
        <w:rPr>
          <w:noProof/>
        </w:rPr>
        <w:fldChar w:fldCharType="end"/>
      </w:r>
      <w:r>
        <w:t xml:space="preserve"> </w:t>
      </w:r>
    </w:p>
    <w:p w:rsidR="004F0964" w:rsidRDefault="004F0964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4F0964" w:rsidRDefault="004F0964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E444B8" w:rsidRDefault="00E444B8" w:rsidP="00E444B8">
      <w:pPr>
        <w:pStyle w:val="2"/>
        <w:rPr>
          <w:rFonts w:eastAsia="Calibri"/>
          <w:lang w:eastAsia="en-US"/>
        </w:rPr>
      </w:pPr>
      <w:bookmarkStart w:id="52" w:name="_Toc193814793"/>
      <w:r w:rsidRPr="00B6330A">
        <w:rPr>
          <w:rFonts w:eastAsia="Calibri"/>
          <w:lang w:eastAsia="en-US"/>
        </w:rPr>
        <w:lastRenderedPageBreak/>
        <w:t>Занесение</w:t>
      </w:r>
      <w:r>
        <w:rPr>
          <w:rFonts w:eastAsia="Calibri"/>
          <w:lang w:eastAsia="en-US"/>
        </w:rPr>
        <w:t xml:space="preserve"> в систему</w:t>
      </w:r>
      <w:r w:rsidRPr="00B6330A">
        <w:rPr>
          <w:rFonts w:eastAsia="Calibri"/>
          <w:lang w:eastAsia="en-US"/>
        </w:rPr>
        <w:t xml:space="preserve"> расписания общешкольных мероприятий</w:t>
      </w:r>
      <w:bookmarkEnd w:id="52"/>
    </w:p>
    <w:p w:rsidR="00E444B8" w:rsidRPr="00BD1C96" w:rsidRDefault="00E444B8" w:rsidP="00E444B8">
      <w:r>
        <w:t xml:space="preserve">Войдите в систему, в главном меню выберите раздел </w:t>
      </w:r>
      <w:r w:rsidRPr="00F81F5A">
        <w:rPr>
          <w:b/>
        </w:rPr>
        <w:t>Школа</w:t>
      </w:r>
      <w:r>
        <w:t xml:space="preserve">. В предложенном системой списке выберите </w:t>
      </w:r>
      <w:r w:rsidRPr="00F81F5A">
        <w:rPr>
          <w:b/>
        </w:rPr>
        <w:t>Расписание общешкольных мероприятий</w:t>
      </w:r>
      <w:r>
        <w:t xml:space="preserve"> </w:t>
      </w:r>
      <w:r w:rsidRPr="00C62948">
        <w:t>(</w:t>
      </w:r>
      <w:r w:rsidRPr="00C62948">
        <w:fldChar w:fldCharType="begin"/>
      </w:r>
      <w:r w:rsidRPr="00C62948">
        <w:instrText xml:space="preserve"> REF _Ref99975759 \h  \* MERGEFORMAT </w:instrText>
      </w:r>
      <w:r w:rsidRPr="00C62948">
        <w:fldChar w:fldCharType="separate"/>
      </w:r>
      <w:r w:rsidRPr="00C62948">
        <w:t xml:space="preserve">Рисунок </w:t>
      </w:r>
      <w:r w:rsidRPr="00C62948">
        <w:fldChar w:fldCharType="end"/>
      </w:r>
      <w:r w:rsidR="00C62948" w:rsidRPr="00C62948">
        <w:t>9</w:t>
      </w:r>
      <w:r w:rsidRPr="006D110D">
        <w:t>).</w:t>
      </w:r>
    </w:p>
    <w:p w:rsidR="00E444B8" w:rsidRDefault="00E444B8" w:rsidP="00164BE7">
      <w:pPr>
        <w:pStyle w:val="af1"/>
      </w:pPr>
      <w:r>
        <w:rPr>
          <w:noProof/>
        </w:rPr>
        <w:drawing>
          <wp:inline distT="0" distB="0" distL="0" distR="0" wp14:anchorId="691A3159" wp14:editId="2CE40544">
            <wp:extent cx="6029325" cy="1075230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235" cy="108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164BE7">
      <w:pPr>
        <w:pStyle w:val="af1"/>
        <w:rPr>
          <w:noProof/>
        </w:rPr>
      </w:pPr>
      <w:r w:rsidRPr="00164BE7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9</w:t>
      </w:r>
      <w:r w:rsidR="00424E86">
        <w:rPr>
          <w:noProof/>
        </w:rPr>
        <w:fldChar w:fldCharType="end"/>
      </w:r>
      <w:r w:rsidR="00C62948" w:rsidRPr="00164BE7">
        <w:rPr>
          <w:noProof/>
        </w:rPr>
        <w:t xml:space="preserve"> </w:t>
      </w:r>
    </w:p>
    <w:p w:rsidR="00164BE7" w:rsidRDefault="00164BE7" w:rsidP="00164BE7">
      <w:pPr>
        <w:pStyle w:val="af1"/>
        <w:rPr>
          <w:noProof/>
        </w:rPr>
      </w:pPr>
    </w:p>
    <w:p w:rsidR="00E444B8" w:rsidRDefault="00E444B8" w:rsidP="00E444B8">
      <w:r>
        <w:t xml:space="preserve">Откроется список документа </w:t>
      </w:r>
      <w:r w:rsidRPr="00F81F5A">
        <w:rPr>
          <w:b/>
        </w:rPr>
        <w:t>Расписание общешкольных мероприятий</w:t>
      </w:r>
      <w:r>
        <w:t xml:space="preserve">. Для создания нового документа нажмите кнопку </w:t>
      </w:r>
      <w:r w:rsidRPr="00693E85">
        <w:rPr>
          <w:b/>
        </w:rPr>
        <w:t>Создать</w:t>
      </w:r>
      <w:r>
        <w:t xml:space="preserve"> (</w:t>
      </w:r>
      <w:r w:rsidR="008B3B41">
        <w:fldChar w:fldCharType="begin"/>
      </w:r>
      <w:r w:rsidR="008B3B41">
        <w:instrText xml:space="preserve"> REF _Ref193811453 \h </w:instrText>
      </w:r>
      <w:r w:rsidR="008B3B41">
        <w:fldChar w:fldCharType="separate"/>
      </w:r>
      <w:r w:rsidR="008B3B41" w:rsidRPr="00164BE7">
        <w:t xml:space="preserve">Рисунок </w:t>
      </w:r>
      <w:r w:rsidR="008B3B41" w:rsidRPr="00164BE7">
        <w:rPr>
          <w:noProof/>
        </w:rPr>
        <w:t>10</w:t>
      </w:r>
      <w:r w:rsidR="008B3B41">
        <w:fldChar w:fldCharType="end"/>
      </w:r>
      <w:r>
        <w:t>).</w:t>
      </w:r>
    </w:p>
    <w:p w:rsidR="00E444B8" w:rsidRDefault="00E444B8" w:rsidP="00E444B8">
      <w:pPr>
        <w:keepNext/>
        <w:spacing w:before="240"/>
        <w:ind w:right="-2" w:firstLine="0"/>
        <w:jc w:val="center"/>
      </w:pPr>
      <w:r>
        <w:rPr>
          <w:noProof/>
        </w:rPr>
        <w:drawing>
          <wp:inline distT="0" distB="0" distL="0" distR="0" wp14:anchorId="42AAC4B0" wp14:editId="2C487C9D">
            <wp:extent cx="6087981" cy="855700"/>
            <wp:effectExtent l="0" t="0" r="0" b="190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035" cy="86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164BE7">
      <w:pPr>
        <w:pStyle w:val="af1"/>
      </w:pPr>
      <w:bookmarkStart w:id="53" w:name="_Ref193811453"/>
      <w:r w:rsidRPr="00164BE7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10</w:t>
      </w:r>
      <w:r w:rsidR="00424E86">
        <w:rPr>
          <w:noProof/>
        </w:rPr>
        <w:fldChar w:fldCharType="end"/>
      </w:r>
      <w:bookmarkEnd w:id="53"/>
    </w:p>
    <w:p w:rsidR="00E444B8" w:rsidRDefault="00E444B8" w:rsidP="00E444B8">
      <w:r>
        <w:t xml:space="preserve">Откроется форма нового документа. По умолчанию в шапке документа заполнены реквизиты </w:t>
      </w:r>
      <w:r w:rsidRPr="00693E85">
        <w:rPr>
          <w:b/>
        </w:rPr>
        <w:t>Дата</w:t>
      </w:r>
      <w:r>
        <w:t xml:space="preserve"> и </w:t>
      </w:r>
      <w:r w:rsidRPr="00693E85">
        <w:rPr>
          <w:b/>
        </w:rPr>
        <w:t>Период учебного плана</w:t>
      </w:r>
      <w:r>
        <w:t>, при необходимости значения можно изменить.</w:t>
      </w:r>
    </w:p>
    <w:p w:rsidR="00E444B8" w:rsidRDefault="00E444B8" w:rsidP="00E444B8">
      <w:r>
        <w:t xml:space="preserve">Нажмите кнопку </w:t>
      </w:r>
      <w:r w:rsidRPr="00693E85">
        <w:rPr>
          <w:b/>
        </w:rPr>
        <w:t>Добавить</w:t>
      </w:r>
      <w:r>
        <w:t xml:space="preserve"> в таблице мероприятий. В созданной строке выберите Мероприятие, Дату проведения, Время начала и окончания</w:t>
      </w:r>
      <w:r w:rsidR="00C62948">
        <w:t xml:space="preserve"> (</w:t>
      </w:r>
      <w:r w:rsidR="000048D5">
        <w:fldChar w:fldCharType="begin"/>
      </w:r>
      <w:r w:rsidR="000048D5">
        <w:instrText xml:space="preserve"> REF _Ref193811247 \h </w:instrText>
      </w:r>
      <w:r w:rsidR="000048D5">
        <w:fldChar w:fldCharType="separate"/>
      </w:r>
      <w:r w:rsidR="000048D5" w:rsidRPr="00164BE7">
        <w:t xml:space="preserve">Рисунок </w:t>
      </w:r>
      <w:r w:rsidR="000048D5" w:rsidRPr="00164BE7">
        <w:rPr>
          <w:noProof/>
        </w:rPr>
        <w:t>11</w:t>
      </w:r>
      <w:r w:rsidR="000048D5">
        <w:fldChar w:fldCharType="end"/>
      </w:r>
      <w:r>
        <w:t>).</w:t>
      </w:r>
    </w:p>
    <w:p w:rsidR="00E444B8" w:rsidRDefault="00E444B8" w:rsidP="00E444B8">
      <w:pPr>
        <w:ind w:right="281" w:firstLine="0"/>
      </w:pPr>
    </w:p>
    <w:p w:rsidR="00E444B8" w:rsidRDefault="00E444B8" w:rsidP="00E444B8">
      <w:pPr>
        <w:pStyle w:val="af0"/>
        <w:numPr>
          <w:ilvl w:val="0"/>
          <w:numId w:val="13"/>
        </w:num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3E1635B" wp14:editId="28AD8F79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В одном документе можно создать несколько мероприятий.</w:t>
      </w:r>
    </w:p>
    <w:p w:rsidR="00E444B8" w:rsidRDefault="00E444B8" w:rsidP="00E444B8">
      <w:pPr>
        <w:pStyle w:val="af0"/>
        <w:numPr>
          <w:ilvl w:val="0"/>
          <w:numId w:val="13"/>
        </w:numPr>
      </w:pPr>
      <w:r>
        <w:t xml:space="preserve">Для удаления строк из табличной части, выделите нужную и нажмите кнопку </w:t>
      </w:r>
      <w:r w:rsidRPr="006A00BD">
        <w:rPr>
          <w:b/>
          <w:lang w:val="en-US"/>
        </w:rPr>
        <w:t>Delete</w:t>
      </w:r>
      <w:r w:rsidRPr="00235CBA">
        <w:t xml:space="preserve"> </w:t>
      </w:r>
      <w:r>
        <w:t>на клавиатуре.</w:t>
      </w:r>
    </w:p>
    <w:p w:rsidR="00E444B8" w:rsidRDefault="00E444B8" w:rsidP="00E444B8">
      <w:pPr>
        <w:ind w:right="281" w:firstLine="0"/>
      </w:pPr>
    </w:p>
    <w:p w:rsidR="00E444B8" w:rsidRPr="0000521C" w:rsidRDefault="00E444B8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2565E0B6" wp14:editId="506A7218">
            <wp:extent cx="6089487" cy="3562350"/>
            <wp:effectExtent l="0" t="0" r="6985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85" cy="35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Pr="0000521C" w:rsidRDefault="00E444B8" w:rsidP="0000521C">
      <w:pPr>
        <w:pStyle w:val="af1"/>
      </w:pPr>
      <w:bookmarkStart w:id="54" w:name="_Ref193811247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t>11</w:t>
      </w:r>
      <w:r w:rsidR="00424E86">
        <w:fldChar w:fldCharType="end"/>
      </w:r>
      <w:bookmarkEnd w:id="54"/>
    </w:p>
    <w:p w:rsidR="00E444B8" w:rsidRDefault="00E444B8" w:rsidP="00E444B8">
      <w:r>
        <w:t xml:space="preserve">С помощью кнопки </w:t>
      </w:r>
      <w:r w:rsidRPr="00693E85">
        <w:rPr>
          <w:b/>
        </w:rPr>
        <w:t>Добавить</w:t>
      </w:r>
      <w:r>
        <w:t xml:space="preserve"> в таблице исполнителей наполните список исполнителей мероприятия. Информация о мероприятии будет выводится на их рабочем месте (</w:t>
      </w:r>
      <w:r w:rsidRPr="00164BE7">
        <w:fldChar w:fldCharType="begin"/>
      </w:r>
      <w:r w:rsidRPr="00164BE7">
        <w:instrText xml:space="preserve"> REF _Ref100567217 \h  \* MERGEFORMAT </w:instrText>
      </w:r>
      <w:r w:rsidRPr="00164BE7">
        <w:fldChar w:fldCharType="separate"/>
      </w:r>
      <w:r w:rsidR="00164BE7" w:rsidRPr="00164BE7">
        <w:t xml:space="preserve">Рисунок </w:t>
      </w:r>
      <w:r w:rsidR="00164BE7" w:rsidRPr="00164BE7">
        <w:rPr>
          <w:noProof/>
        </w:rPr>
        <w:t>12</w:t>
      </w:r>
      <w:r w:rsidRPr="00164BE7">
        <w:fldChar w:fldCharType="end"/>
      </w:r>
      <w:r>
        <w:t>).</w:t>
      </w:r>
    </w:p>
    <w:p w:rsidR="00E444B8" w:rsidRDefault="00E444B8" w:rsidP="00164BE7">
      <w:pPr>
        <w:pStyle w:val="af1"/>
      </w:pPr>
      <w:r w:rsidRPr="00164BE7">
        <w:rPr>
          <w:noProof/>
        </w:rPr>
        <w:drawing>
          <wp:inline distT="0" distB="0" distL="0" distR="0" wp14:anchorId="1EA7E39A" wp14:editId="29D35F77">
            <wp:extent cx="5910386" cy="345757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07" cy="34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Pr="00164BE7" w:rsidRDefault="00E444B8" w:rsidP="00164BE7">
      <w:pPr>
        <w:pStyle w:val="af1"/>
        <w:rPr>
          <w:noProof/>
        </w:rPr>
      </w:pPr>
      <w:bookmarkStart w:id="55" w:name="_Ref100567217"/>
      <w:r w:rsidRPr="00164BE7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12</w:t>
      </w:r>
      <w:r w:rsidR="00424E86">
        <w:rPr>
          <w:noProof/>
        </w:rPr>
        <w:fldChar w:fldCharType="end"/>
      </w:r>
      <w:bookmarkEnd w:id="55"/>
    </w:p>
    <w:p w:rsidR="00E444B8" w:rsidRDefault="00E444B8" w:rsidP="00E444B8">
      <w:r>
        <w:lastRenderedPageBreak/>
        <w:t xml:space="preserve">С помощью кнопки </w:t>
      </w:r>
      <w:r w:rsidRPr="00693E85">
        <w:rPr>
          <w:b/>
        </w:rPr>
        <w:t>Добавить</w:t>
      </w:r>
      <w:r>
        <w:t xml:space="preserve"> в таблице участников наполните список классов. Информация о мероприятии будет выводится на их рабочем месте Классного руководителя класса (</w:t>
      </w:r>
      <w:r w:rsidRPr="00164BE7">
        <w:fldChar w:fldCharType="begin"/>
      </w:r>
      <w:r w:rsidRPr="00164BE7">
        <w:instrText xml:space="preserve"> REF _Ref100567224 \h  \* MERGEFORMAT </w:instrText>
      </w:r>
      <w:r w:rsidRPr="00164BE7">
        <w:fldChar w:fldCharType="separate"/>
      </w:r>
      <w:r w:rsidR="00164BE7" w:rsidRPr="00164BE7">
        <w:t xml:space="preserve">Рисунок </w:t>
      </w:r>
      <w:r w:rsidR="00164BE7" w:rsidRPr="00164BE7">
        <w:rPr>
          <w:noProof/>
        </w:rPr>
        <w:t>13</w:t>
      </w:r>
      <w:r w:rsidRPr="00164BE7">
        <w:fldChar w:fldCharType="end"/>
      </w:r>
      <w:r>
        <w:t>).</w:t>
      </w:r>
    </w:p>
    <w:p w:rsidR="00E444B8" w:rsidRDefault="00E444B8" w:rsidP="00164BE7">
      <w:pPr>
        <w:pStyle w:val="af1"/>
      </w:pPr>
      <w:r>
        <w:rPr>
          <w:noProof/>
        </w:rPr>
        <w:drawing>
          <wp:inline distT="0" distB="0" distL="0" distR="0" wp14:anchorId="2D022DE0" wp14:editId="47A6B574">
            <wp:extent cx="6117221" cy="3578574"/>
            <wp:effectExtent l="0" t="0" r="0" b="317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26" cy="358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164BE7">
      <w:pPr>
        <w:pStyle w:val="af1"/>
        <w:rPr>
          <w:noProof/>
        </w:rPr>
      </w:pPr>
      <w:bookmarkStart w:id="56" w:name="_Ref100567224"/>
      <w:r w:rsidRPr="00164BE7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13</w:t>
      </w:r>
      <w:r w:rsidR="00424E86">
        <w:rPr>
          <w:noProof/>
        </w:rPr>
        <w:fldChar w:fldCharType="end"/>
      </w:r>
      <w:bookmarkEnd w:id="56"/>
    </w:p>
    <w:p w:rsidR="00E444B8" w:rsidRDefault="00E444B8" w:rsidP="00E444B8">
      <w:pPr>
        <w:ind w:right="281" w:firstLine="0"/>
      </w:pPr>
      <w:r>
        <w:t xml:space="preserve">Сохраните данные нажав на кнопку </w:t>
      </w:r>
      <w:r w:rsidRPr="00A770D6">
        <w:rPr>
          <w:b/>
        </w:rPr>
        <w:t>Провести и закрыть</w:t>
      </w:r>
      <w:r>
        <w:t xml:space="preserve"> (</w:t>
      </w:r>
      <w:r>
        <w:fldChar w:fldCharType="begin"/>
      </w:r>
      <w:r>
        <w:instrText xml:space="preserve"> REF _Ref100567230 \h </w:instrText>
      </w:r>
      <w:r>
        <w:fldChar w:fldCharType="separate"/>
      </w:r>
      <w:r w:rsidR="00164BE7">
        <w:t xml:space="preserve">Рисунок </w:t>
      </w:r>
      <w:r w:rsidR="00164BE7">
        <w:rPr>
          <w:noProof/>
        </w:rPr>
        <w:t>14</w:t>
      </w:r>
      <w:r>
        <w:fldChar w:fldCharType="end"/>
      </w:r>
      <w:r>
        <w:t>).</w:t>
      </w:r>
    </w:p>
    <w:p w:rsidR="00E444B8" w:rsidRDefault="00E444B8" w:rsidP="00164BE7">
      <w:pPr>
        <w:pStyle w:val="af1"/>
      </w:pPr>
      <w:r>
        <w:rPr>
          <w:noProof/>
        </w:rPr>
        <w:drawing>
          <wp:inline distT="0" distB="0" distL="0" distR="0" wp14:anchorId="618BFD21" wp14:editId="527ABA99">
            <wp:extent cx="6105525" cy="1129522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61" cy="11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164BE7">
      <w:pPr>
        <w:pStyle w:val="af1"/>
        <w:rPr>
          <w:noProof/>
        </w:rPr>
      </w:pPr>
      <w:bookmarkStart w:id="57" w:name="_Ref100567230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14</w:t>
      </w:r>
      <w:r w:rsidR="00424E86">
        <w:rPr>
          <w:noProof/>
        </w:rPr>
        <w:fldChar w:fldCharType="end"/>
      </w:r>
      <w:bookmarkEnd w:id="57"/>
    </w:p>
    <w:p w:rsidR="00E444B8" w:rsidRDefault="00E444B8" w:rsidP="00E444B8">
      <w:pPr>
        <w:rPr>
          <w:lang w:eastAsia="en-US"/>
        </w:rPr>
      </w:pPr>
    </w:p>
    <w:p w:rsidR="00610934" w:rsidRDefault="00610934" w:rsidP="00610934">
      <w:pPr>
        <w:pStyle w:val="2"/>
      </w:pPr>
      <w:bookmarkStart w:id="58" w:name="_Toc193280542"/>
      <w:bookmarkStart w:id="59" w:name="_Toc193814794"/>
      <w:bookmarkStart w:id="60" w:name="_Toc100909929"/>
      <w:r>
        <w:t>Фиксация занятия</w:t>
      </w:r>
      <w:bookmarkEnd w:id="58"/>
      <w:bookmarkEnd w:id="59"/>
    </w:p>
    <w:p w:rsidR="00610934" w:rsidRDefault="00610934" w:rsidP="00610934">
      <w:pPr>
        <w:pStyle w:val="3"/>
      </w:pPr>
      <w:bookmarkStart w:id="61" w:name="_Toc193814795"/>
      <w:r>
        <w:t>Фиксация факта проведения занятия</w:t>
      </w:r>
      <w:bookmarkEnd w:id="60"/>
      <w:bookmarkEnd w:id="61"/>
    </w:p>
    <w:p w:rsidR="00610934" w:rsidRDefault="00610934" w:rsidP="00610934">
      <w:r>
        <w:t xml:space="preserve">Функция выполняется на форме </w:t>
      </w:r>
      <w:r w:rsidRPr="00A9725C">
        <w:rPr>
          <w:b/>
        </w:rPr>
        <w:t>Рабочее место специалиста</w:t>
      </w:r>
      <w:r>
        <w:t xml:space="preserve"> (</w:t>
      </w:r>
      <w:r w:rsidR="008B3B41" w:rsidRPr="008B3B41">
        <w:fldChar w:fldCharType="begin"/>
      </w:r>
      <w:r w:rsidR="008B3B41" w:rsidRPr="008B3B41">
        <w:instrText xml:space="preserve"> REF _Ref193811492 \h </w:instrText>
      </w:r>
      <w:r w:rsidR="008B3B41">
        <w:instrText xml:space="preserve"> \* MERGEFORMAT </w:instrText>
      </w:r>
      <w:r w:rsidR="008B3B41" w:rsidRPr="008B3B41">
        <w:fldChar w:fldCharType="separate"/>
      </w:r>
      <w:r w:rsidR="008B3B41" w:rsidRPr="008B3B41">
        <w:t xml:space="preserve">Рисунок </w:t>
      </w:r>
      <w:r w:rsidR="008B3B41" w:rsidRPr="008B3B41">
        <w:rPr>
          <w:noProof/>
        </w:rPr>
        <w:t>15</w:t>
      </w:r>
      <w:r w:rsidR="008B3B41" w:rsidRPr="008B3B41">
        <w:fldChar w:fldCharType="end"/>
      </w:r>
      <w:r>
        <w:t>)</w:t>
      </w:r>
    </w:p>
    <w:p w:rsidR="00610934" w:rsidRDefault="00610934" w:rsidP="008B3B41">
      <w:pPr>
        <w:pStyle w:val="af1"/>
      </w:pPr>
      <w:r>
        <w:rPr>
          <w:noProof/>
        </w:rPr>
        <w:lastRenderedPageBreak/>
        <w:drawing>
          <wp:inline distT="0" distB="0" distL="0" distR="0" wp14:anchorId="6A6E5CD8" wp14:editId="26ECBBFD">
            <wp:extent cx="6174138" cy="3371765"/>
            <wp:effectExtent l="0" t="0" r="0" b="63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59" cy="33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8B3B41">
      <w:pPr>
        <w:pStyle w:val="af1"/>
        <w:rPr>
          <w:noProof/>
        </w:rPr>
      </w:pPr>
      <w:bookmarkStart w:id="62" w:name="_Ref193811492"/>
      <w:r w:rsidRPr="008B3B41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15</w:t>
      </w:r>
      <w:r w:rsidR="00424E86">
        <w:rPr>
          <w:noProof/>
        </w:rPr>
        <w:fldChar w:fldCharType="end"/>
      </w:r>
      <w:bookmarkEnd w:id="62"/>
    </w:p>
    <w:p w:rsidR="008B3B41" w:rsidRDefault="008B3B41" w:rsidP="008B3B41">
      <w:pPr>
        <w:pStyle w:val="af1"/>
      </w:pPr>
    </w:p>
    <w:p w:rsidR="00610934" w:rsidRDefault="00610934" w:rsidP="00610934">
      <w:r>
        <w:t>Форма содержит три секции:</w:t>
      </w:r>
    </w:p>
    <w:p w:rsidR="00610934" w:rsidRDefault="00610934" w:rsidP="00610934">
      <w:pPr>
        <w:pStyle w:val="af0"/>
        <w:numPr>
          <w:ilvl w:val="0"/>
          <w:numId w:val="19"/>
        </w:numPr>
      </w:pPr>
      <w:r>
        <w:t>Расписание;</w:t>
      </w:r>
    </w:p>
    <w:p w:rsidR="00610934" w:rsidRDefault="00610934" w:rsidP="00610934">
      <w:pPr>
        <w:pStyle w:val="af0"/>
        <w:numPr>
          <w:ilvl w:val="0"/>
          <w:numId w:val="19"/>
        </w:numPr>
      </w:pPr>
      <w:r>
        <w:t>Данные заполнения;</w:t>
      </w:r>
    </w:p>
    <w:p w:rsidR="00610934" w:rsidRDefault="00610934" w:rsidP="00610934">
      <w:pPr>
        <w:pStyle w:val="af0"/>
        <w:numPr>
          <w:ilvl w:val="0"/>
          <w:numId w:val="19"/>
        </w:numPr>
      </w:pPr>
      <w:r>
        <w:t>История.</w:t>
      </w:r>
    </w:p>
    <w:p w:rsidR="00610934" w:rsidRDefault="00610934" w:rsidP="00610934">
      <w:r>
        <w:t xml:space="preserve">В секцию </w:t>
      </w:r>
      <w:r w:rsidRPr="0011277E">
        <w:rPr>
          <w:b/>
        </w:rPr>
        <w:t>Расписание</w:t>
      </w:r>
      <w:r>
        <w:t xml:space="preserve"> на выбранную дату (по умолчанию текущая) выводится расписание запланированных занятий, а также если есть зафиксированные занятия. Каждый вид занятия имеет свою пиктограмму:</w:t>
      </w:r>
    </w:p>
    <w:p w:rsidR="00610934" w:rsidRDefault="00610934" w:rsidP="00610934">
      <w:pPr>
        <w:ind w:firstLine="0"/>
      </w:pPr>
      <w:r w:rsidRPr="004E4374">
        <w:rPr>
          <w:sz w:val="20"/>
        </w:rPr>
        <w:object w:dxaOrig="195" w:dyaOrig="1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05pt;height:7.55pt" o:ole="">
            <v:imagedata r:id="rId25" o:title=""/>
          </v:shape>
          <o:OLEObject Type="Embed" ProgID="PBrush" ShapeID="_x0000_i1025" DrawAspect="Content" ObjectID="_1806330699" r:id="rId26"/>
        </w:object>
      </w:r>
      <w:r>
        <w:t xml:space="preserve"> - запланированные занятия;</w:t>
      </w:r>
    </w:p>
    <w:p w:rsidR="00610934" w:rsidRDefault="00610934" w:rsidP="00610934">
      <w:pPr>
        <w:ind w:firstLine="0"/>
      </w:pPr>
      <w:r w:rsidRPr="004E4374">
        <w:rPr>
          <w:sz w:val="20"/>
        </w:rPr>
        <w:object w:dxaOrig="225" w:dyaOrig="180">
          <v:shape id="_x0000_i1026" type="#_x0000_t75" style="width:11.7pt;height:10.05pt" o:ole="">
            <v:imagedata r:id="rId27" o:title=""/>
          </v:shape>
          <o:OLEObject Type="Embed" ProgID="PBrush" ShapeID="_x0000_i1026" DrawAspect="Content" ObjectID="_1806330700" r:id="rId28"/>
        </w:object>
      </w:r>
      <w:r>
        <w:t xml:space="preserve"> - запланированные зафиксированные занятия;</w:t>
      </w:r>
    </w:p>
    <w:p w:rsidR="00610934" w:rsidRDefault="00610934" w:rsidP="00610934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62F49381" wp14:editId="5BCB9759">
            <wp:extent cx="85725" cy="857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не запланированные зафиксированные занятия.</w:t>
      </w:r>
    </w:p>
    <w:p w:rsidR="00610934" w:rsidRDefault="00610934" w:rsidP="00610934">
      <w:r>
        <w:t xml:space="preserve">В секцию </w:t>
      </w:r>
      <w:r w:rsidRPr="00CC4633">
        <w:rPr>
          <w:b/>
        </w:rPr>
        <w:t>Данные заполнения</w:t>
      </w:r>
      <w:r>
        <w:t xml:space="preserve"> выводится информация об оказываемой услуге, исполнителях и благополучателях из плановых или зафиксированных занятий.</w:t>
      </w:r>
    </w:p>
    <w:p w:rsidR="00610934" w:rsidRDefault="00610934" w:rsidP="00610934">
      <w:pPr>
        <w:rPr>
          <w:b/>
        </w:rPr>
      </w:pPr>
      <w:r>
        <w:lastRenderedPageBreak/>
        <w:t xml:space="preserve">В секцию </w:t>
      </w:r>
      <w:r w:rsidRPr="00CC4633">
        <w:rPr>
          <w:b/>
        </w:rPr>
        <w:t>История</w:t>
      </w:r>
      <w:r>
        <w:t xml:space="preserve"> выводится история занятий, проведенных ранее с участием благополучателя выбранного в таблице </w:t>
      </w:r>
      <w:r w:rsidRPr="00CC4633">
        <w:rPr>
          <w:b/>
        </w:rPr>
        <w:t>Благополучатели</w:t>
      </w:r>
      <w:r>
        <w:t xml:space="preserve"> секции </w:t>
      </w:r>
      <w:r w:rsidRPr="00CC4633">
        <w:rPr>
          <w:b/>
        </w:rPr>
        <w:t>Данные заполнения</w:t>
      </w:r>
      <w:r>
        <w:rPr>
          <w:b/>
        </w:rPr>
        <w:t>.</w:t>
      </w:r>
    </w:p>
    <w:p w:rsidR="00610934" w:rsidRDefault="00610934" w:rsidP="00610934">
      <w:pPr>
        <w:ind w:firstLine="0"/>
        <w:rPr>
          <w:b/>
        </w:rPr>
      </w:pPr>
    </w:p>
    <w:p w:rsidR="00610934" w:rsidRPr="005F4526" w:rsidRDefault="00610934" w:rsidP="00610934">
      <w:pPr>
        <w:pStyle w:val="3"/>
      </w:pPr>
      <w:bookmarkStart w:id="63" w:name="_Toc100909930"/>
      <w:bookmarkStart w:id="64" w:name="_Toc193814796"/>
      <w:r>
        <w:t>Фиксация запланированного занятия</w:t>
      </w:r>
      <w:bookmarkEnd w:id="63"/>
      <w:bookmarkEnd w:id="64"/>
    </w:p>
    <w:p w:rsidR="00610934" w:rsidRPr="00BD1C96" w:rsidRDefault="00610934" w:rsidP="00610934">
      <w:r>
        <w:t xml:space="preserve">Войдите в систему. На экран будет выведена форма </w:t>
      </w:r>
      <w:r w:rsidRPr="00B41B8C">
        <w:rPr>
          <w:b/>
        </w:rPr>
        <w:t>Рабочее место Специалиста</w:t>
      </w:r>
      <w:r>
        <w:rPr>
          <w:b/>
        </w:rPr>
        <w:t xml:space="preserve"> </w:t>
      </w:r>
      <w:r w:rsidRPr="006D110D">
        <w:t>(</w:t>
      </w:r>
      <w:r w:rsidR="00475A59" w:rsidRPr="0000521C">
        <w:fldChar w:fldCharType="begin"/>
      </w:r>
      <w:r w:rsidR="00475A59" w:rsidRPr="0000521C">
        <w:instrText xml:space="preserve"> REF _Ref193811540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16</w:t>
      </w:r>
      <w:r w:rsidR="00475A59" w:rsidRPr="0000521C">
        <w:fldChar w:fldCharType="end"/>
      </w:r>
      <w:r w:rsidRPr="0000521C">
        <w:t>)</w:t>
      </w:r>
      <w:r w:rsidRPr="006D110D">
        <w:t>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drawing>
          <wp:inline distT="0" distB="0" distL="0" distR="0" wp14:anchorId="2C7A2938" wp14:editId="658C14CB">
            <wp:extent cx="6136038" cy="3350959"/>
            <wp:effectExtent l="0" t="0" r="0" b="190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746" cy="335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  <w:rPr>
          <w:noProof/>
        </w:rPr>
      </w:pPr>
      <w:bookmarkStart w:id="65" w:name="_Ref19381154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16</w:t>
      </w:r>
      <w:r w:rsidR="00424E86">
        <w:rPr>
          <w:noProof/>
        </w:rPr>
        <w:fldChar w:fldCharType="end"/>
      </w:r>
      <w:bookmarkEnd w:id="65"/>
    </w:p>
    <w:p w:rsidR="00610934" w:rsidRDefault="00610934" w:rsidP="00610934">
      <w:r>
        <w:t xml:space="preserve">В секции </w:t>
      </w:r>
      <w:r w:rsidRPr="00AC4C11">
        <w:rPr>
          <w:b/>
        </w:rPr>
        <w:t>Расписание</w:t>
      </w:r>
      <w:r>
        <w:t xml:space="preserve"> выберите нужную дату (по умолчанию текущая) и нужный временной интервал. В секцию </w:t>
      </w:r>
      <w:r w:rsidRPr="00AC4C11">
        <w:rPr>
          <w:b/>
        </w:rPr>
        <w:t>Данные заполнения</w:t>
      </w:r>
      <w:r>
        <w:t xml:space="preserve"> будут выведена информация об </w:t>
      </w:r>
      <w:r w:rsidRPr="00646D80">
        <w:rPr>
          <w:b/>
        </w:rPr>
        <w:t>Оказываемой услуге</w:t>
      </w:r>
      <w:r>
        <w:t xml:space="preserve">, </w:t>
      </w:r>
      <w:r w:rsidRPr="00646D80">
        <w:rPr>
          <w:b/>
        </w:rPr>
        <w:t>Исполнителях</w:t>
      </w:r>
      <w:r>
        <w:t xml:space="preserve"> и </w:t>
      </w:r>
      <w:r w:rsidRPr="00646D80">
        <w:rPr>
          <w:b/>
        </w:rPr>
        <w:t>Благополучателях</w:t>
      </w:r>
      <w:r>
        <w:t xml:space="preserve"> из запланированного занятия (</w:t>
      </w:r>
      <w:r w:rsidR="00475A59" w:rsidRPr="0000521C">
        <w:fldChar w:fldCharType="begin"/>
      </w:r>
      <w:r w:rsidR="00475A59" w:rsidRPr="0000521C">
        <w:instrText xml:space="preserve"> REF _Ref193811573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17</w:t>
      </w:r>
      <w:r w:rsidR="00475A59" w:rsidRPr="0000521C">
        <w:fldChar w:fldCharType="end"/>
      </w:r>
      <w:r w:rsidRPr="0000521C">
        <w:t>)</w:t>
      </w:r>
      <w:r>
        <w:t>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4A06AC94" wp14:editId="7D1774C4">
            <wp:extent cx="6107848" cy="3338957"/>
            <wp:effectExtent l="0" t="0" r="762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63" cy="334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66" w:name="_Ref193811573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17</w:t>
      </w:r>
      <w:r w:rsidR="00424E86">
        <w:rPr>
          <w:noProof/>
        </w:rPr>
        <w:fldChar w:fldCharType="end"/>
      </w:r>
      <w:bookmarkEnd w:id="66"/>
    </w:p>
    <w:p w:rsidR="00610934" w:rsidRDefault="00610934" w:rsidP="00610934">
      <w:r>
        <w:t xml:space="preserve">При необходимости в любой последовательности измените значение </w:t>
      </w:r>
      <w:r w:rsidRPr="007B421C">
        <w:rPr>
          <w:b/>
        </w:rPr>
        <w:t>Оказываемой услуги</w:t>
      </w:r>
      <w:r>
        <w:t xml:space="preserve">, состав </w:t>
      </w:r>
      <w:r w:rsidRPr="007B421C">
        <w:rPr>
          <w:b/>
        </w:rPr>
        <w:t>Исполнителей</w:t>
      </w:r>
      <w:r>
        <w:t xml:space="preserve">, состав </w:t>
      </w:r>
      <w:r w:rsidRPr="007B421C">
        <w:rPr>
          <w:b/>
        </w:rPr>
        <w:t>Благополучателей</w:t>
      </w:r>
      <w:r>
        <w:t xml:space="preserve"> (есть возможность добавлять классами). Заполните </w:t>
      </w:r>
      <w:r w:rsidRPr="00820A7C">
        <w:rPr>
          <w:b/>
        </w:rPr>
        <w:t>Персональный</w:t>
      </w:r>
      <w:r>
        <w:t xml:space="preserve"> и/или </w:t>
      </w:r>
      <w:r w:rsidRPr="00820A7C">
        <w:rPr>
          <w:b/>
        </w:rPr>
        <w:t>Общий результат</w:t>
      </w:r>
      <w:r w:rsidRPr="00CD5697">
        <w:t xml:space="preserve"> (</w:t>
      </w:r>
      <w:r w:rsidR="00475A59" w:rsidRPr="0000521C">
        <w:fldChar w:fldCharType="begin"/>
      </w:r>
      <w:r w:rsidR="00475A59" w:rsidRPr="0000521C">
        <w:instrText xml:space="preserve"> REF _Ref193811602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18</w:t>
      </w:r>
      <w:r w:rsidR="00475A59" w:rsidRPr="0000521C">
        <w:fldChar w:fldCharType="end"/>
      </w:r>
      <w:r w:rsidRPr="0000521C">
        <w:t>).</w:t>
      </w:r>
    </w:p>
    <w:p w:rsidR="00610934" w:rsidRDefault="00610934" w:rsidP="00610934">
      <w:pPr>
        <w:ind w:right="281" w:firstLine="0"/>
      </w:pPr>
    </w:p>
    <w:p w:rsidR="00610934" w:rsidRDefault="00610934" w:rsidP="00610934">
      <w:pPr>
        <w:pStyle w:val="af0"/>
        <w:numPr>
          <w:ilvl w:val="0"/>
          <w:numId w:val="20"/>
        </w:num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7E77C97" wp14:editId="56A36A38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Если заполнить только общий результат, то он будет присвоен всем благополучателям из табличной части.</w:t>
      </w:r>
    </w:p>
    <w:p w:rsidR="00610934" w:rsidRDefault="00610934" w:rsidP="00610934">
      <w:pPr>
        <w:pStyle w:val="af0"/>
        <w:numPr>
          <w:ilvl w:val="0"/>
          <w:numId w:val="20"/>
        </w:numPr>
      </w:pPr>
      <w:r>
        <w:t>Всем благополучателям у которых заполнен персональный результат, будет присвоен персональный результат, всем остальным будет присвоен общий результат.</w:t>
      </w:r>
    </w:p>
    <w:p w:rsidR="00610934" w:rsidRDefault="00610934" w:rsidP="00610934">
      <w:pPr>
        <w:pStyle w:val="af0"/>
        <w:numPr>
          <w:ilvl w:val="0"/>
          <w:numId w:val="20"/>
        </w:numPr>
      </w:pPr>
      <w:r>
        <w:t>Если хотя бы у одного благополучателя не заполнен персональный результат, то общий результат будет обязателен для заполнения.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562EDD7B" wp14:editId="5EF38A2E">
            <wp:extent cx="6136423" cy="3354578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402" cy="33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67" w:name="_Ref193811602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18</w:t>
      </w:r>
      <w:r w:rsidR="00424E86">
        <w:rPr>
          <w:noProof/>
        </w:rPr>
        <w:fldChar w:fldCharType="end"/>
      </w:r>
      <w:bookmarkEnd w:id="67"/>
    </w:p>
    <w:p w:rsidR="00610934" w:rsidRDefault="00610934" w:rsidP="00610934">
      <w:r>
        <w:t xml:space="preserve">Для сохранения данных нажмите кнопку </w:t>
      </w:r>
      <w:r w:rsidRPr="00820A7C">
        <w:rPr>
          <w:b/>
        </w:rPr>
        <w:t>Записать факт</w:t>
      </w:r>
      <w:r>
        <w:t xml:space="preserve">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_Ref193811616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19</w:t>
      </w:r>
      <w:r w:rsidR="00475A59" w:rsidRPr="0000521C">
        <w:fldChar w:fldCharType="end"/>
      </w:r>
      <w:r w:rsidRPr="0000521C">
        <w:t>).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drawing>
          <wp:inline distT="0" distB="0" distL="0" distR="0" wp14:anchorId="4008E007" wp14:editId="2F8733CD">
            <wp:extent cx="6145948" cy="3359785"/>
            <wp:effectExtent l="0" t="0" r="762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686" cy="33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68" w:name="_Ref19381161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19</w:t>
      </w:r>
      <w:r w:rsidR="00424E86">
        <w:rPr>
          <w:noProof/>
        </w:rPr>
        <w:fldChar w:fldCharType="end"/>
      </w:r>
      <w:bookmarkEnd w:id="68"/>
    </w:p>
    <w:p w:rsidR="00610934" w:rsidRDefault="00610934" w:rsidP="00610934">
      <w:r>
        <w:t xml:space="preserve">Данные будут сохранены. Изменится пиктограмма с </w:t>
      </w:r>
      <w:r w:rsidRPr="00646D80">
        <w:object w:dxaOrig="195" w:dyaOrig="150">
          <v:shape id="_x0000_i1027" type="#_x0000_t75" style="width:10.05pt;height:7.55pt" o:ole="">
            <v:imagedata r:id="rId25" o:title=""/>
          </v:shape>
          <o:OLEObject Type="Embed" ProgID="PBrush" ShapeID="_x0000_i1027" DrawAspect="Content" ObjectID="_1806330701" r:id="rId33"/>
        </w:object>
      </w:r>
      <w:r>
        <w:t xml:space="preserve"> на </w:t>
      </w:r>
      <w:r w:rsidRPr="00646D80">
        <w:object w:dxaOrig="225" w:dyaOrig="180">
          <v:shape id="_x0000_i1028" type="#_x0000_t75" style="width:11.7pt;height:10.05pt" o:ole="">
            <v:imagedata r:id="rId27" o:title=""/>
          </v:shape>
          <o:OLEObject Type="Embed" ProgID="PBrush" ShapeID="_x0000_i1028" DrawAspect="Content" ObjectID="_1806330702" r:id="rId34"/>
        </w:object>
      </w:r>
      <w:r w:rsidRPr="00646D80">
        <w:t>. И при выборе данного интервала, будет выводится информация не из планового занятия, а из фактически зафиксированного.</w:t>
      </w:r>
    </w:p>
    <w:p w:rsidR="00610934" w:rsidRDefault="00610934" w:rsidP="00610934">
      <w:pPr>
        <w:pStyle w:val="3"/>
      </w:pPr>
      <w:bookmarkStart w:id="69" w:name="_Toc100909931"/>
      <w:bookmarkStart w:id="70" w:name="_Toc193814797"/>
      <w:r>
        <w:lastRenderedPageBreak/>
        <w:t>Фиксация не запланированного занятия</w:t>
      </w:r>
      <w:bookmarkEnd w:id="69"/>
      <w:bookmarkEnd w:id="70"/>
    </w:p>
    <w:p w:rsidR="00610934" w:rsidRPr="00BD1C96" w:rsidRDefault="00610934" w:rsidP="00610934">
      <w:r>
        <w:t xml:space="preserve">Войдите в систему. На экран будет выведена форма </w:t>
      </w:r>
      <w:r w:rsidRPr="00B41B8C">
        <w:rPr>
          <w:b/>
        </w:rPr>
        <w:t>Рабочее место Специалиста</w:t>
      </w:r>
      <w:r>
        <w:rPr>
          <w:b/>
        </w:rPr>
        <w:t xml:space="preserve">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_Ref193811634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20</w:t>
      </w:r>
      <w:r w:rsidR="00475A59" w:rsidRPr="0000521C">
        <w:fldChar w:fldCharType="end"/>
      </w:r>
      <w:r w:rsidRPr="0000521C">
        <w:t>).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drawing>
          <wp:inline distT="0" distB="0" distL="0" distR="0" wp14:anchorId="70DB0F58" wp14:editId="1EE894F0">
            <wp:extent cx="5773302" cy="315286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898" cy="316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  <w:rPr>
          <w:noProof/>
        </w:rPr>
      </w:pPr>
      <w:bookmarkStart w:id="71" w:name="_Ref19381163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20</w:t>
      </w:r>
      <w:r w:rsidR="00424E86">
        <w:rPr>
          <w:noProof/>
        </w:rPr>
        <w:fldChar w:fldCharType="end"/>
      </w:r>
      <w:bookmarkEnd w:id="71"/>
    </w:p>
    <w:p w:rsidR="00610934" w:rsidRDefault="00610934" w:rsidP="00610934">
      <w:r>
        <w:t xml:space="preserve">В секции </w:t>
      </w:r>
      <w:r w:rsidRPr="00AC4C11">
        <w:rPr>
          <w:b/>
        </w:rPr>
        <w:t>Расписание</w:t>
      </w:r>
      <w:r>
        <w:t xml:space="preserve"> выберите нужную дату (по умолчанию текущая) и нажмите кнопку </w:t>
      </w:r>
      <w:r w:rsidRPr="00646D80">
        <w:rPr>
          <w:b/>
        </w:rPr>
        <w:t>Добавить период</w:t>
      </w:r>
      <w:r>
        <w:t xml:space="preserve">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_Ref193811648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21</w:t>
      </w:r>
      <w:r w:rsidR="00475A59" w:rsidRPr="0000521C">
        <w:fldChar w:fldCharType="end"/>
      </w:r>
      <w:r w:rsidRPr="0000521C">
        <w:t>).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drawing>
          <wp:inline distT="0" distB="0" distL="0" distR="0" wp14:anchorId="5BA6794D" wp14:editId="1C886F11">
            <wp:extent cx="5749847" cy="3143250"/>
            <wp:effectExtent l="0" t="0" r="381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57" cy="316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72" w:name="_Ref19381164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21</w:t>
      </w:r>
      <w:r w:rsidR="00424E86">
        <w:rPr>
          <w:noProof/>
        </w:rPr>
        <w:fldChar w:fldCharType="end"/>
      </w:r>
      <w:bookmarkEnd w:id="72"/>
    </w:p>
    <w:p w:rsidR="00610934" w:rsidRDefault="00610934" w:rsidP="00610934">
      <w:r>
        <w:lastRenderedPageBreak/>
        <w:t xml:space="preserve">В таблице периодов будет добавлена новая строка имеющая пиктограмму </w:t>
      </w:r>
      <w:r>
        <w:rPr>
          <w:noProof/>
        </w:rPr>
        <w:drawing>
          <wp:inline distT="0" distB="0" distL="0" distR="0" wp14:anchorId="3919AED3" wp14:editId="2954B1B7">
            <wp:extent cx="85725" cy="85725"/>
            <wp:effectExtent l="0" t="0" r="9525" b="952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610934" w:rsidRDefault="00610934" w:rsidP="00610934">
      <w:pPr>
        <w:ind w:right="281" w:firstLine="0"/>
      </w:pPr>
      <w:r>
        <w:t xml:space="preserve">Введите период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_Ref193811670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22</w:t>
      </w:r>
      <w:r w:rsidR="00475A59" w:rsidRPr="0000521C">
        <w:fldChar w:fldCharType="end"/>
      </w:r>
      <w:r w:rsidRPr="0000521C">
        <w:t>).</w:t>
      </w:r>
    </w:p>
    <w:p w:rsidR="00610934" w:rsidRDefault="00610934" w:rsidP="00610934">
      <w:pPr>
        <w:ind w:right="281" w:firstLine="0"/>
      </w:pPr>
    </w:p>
    <w:p w:rsidR="00610934" w:rsidRDefault="00610934" w:rsidP="00610934">
      <w:pPr>
        <w:ind w:right="281" w:firstLine="0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313283E3" wp14:editId="79FA5D19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Если ввести время начала периода (вводите только числа без знака </w:t>
      </w:r>
      <w:r w:rsidRPr="00D60D69">
        <w:rPr>
          <w:b/>
        </w:rPr>
        <w:t>«:»</w:t>
      </w:r>
      <w:r>
        <w:t xml:space="preserve">) и нажать </w:t>
      </w:r>
      <w:r w:rsidRPr="00D60D69">
        <w:rPr>
          <w:b/>
        </w:rPr>
        <w:t>Ввод</w:t>
      </w:r>
      <w:r>
        <w:t xml:space="preserve"> на клавиатуре, время окончания периода заполнится автоматически (+40 минут к времени начала периода).</w:t>
      </w:r>
    </w:p>
    <w:p w:rsidR="00610934" w:rsidRDefault="00610934" w:rsidP="0000521C">
      <w:pPr>
        <w:pStyle w:val="af1"/>
      </w:pPr>
      <w:r>
        <w:rPr>
          <w:noProof/>
        </w:rPr>
        <w:drawing>
          <wp:inline distT="0" distB="0" distL="0" distR="0" wp14:anchorId="14D28CC8" wp14:editId="6C6FA281">
            <wp:extent cx="6117373" cy="3344164"/>
            <wp:effectExtent l="0" t="0" r="0" b="889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76" cy="33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73" w:name="_Ref19381167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22</w:t>
      </w:r>
      <w:r w:rsidR="00424E86">
        <w:rPr>
          <w:noProof/>
        </w:rPr>
        <w:fldChar w:fldCharType="end"/>
      </w:r>
      <w:bookmarkEnd w:id="73"/>
    </w:p>
    <w:p w:rsidR="00610934" w:rsidRDefault="00610934" w:rsidP="00610934">
      <w:r>
        <w:t xml:space="preserve">Выберите услугу, добавьте </w:t>
      </w:r>
      <w:r w:rsidRPr="00141E21">
        <w:t>благополучателей</w:t>
      </w:r>
      <w:r>
        <w:t xml:space="preserve">, заполните </w:t>
      </w:r>
      <w:r w:rsidRPr="00820A7C">
        <w:rPr>
          <w:b/>
        </w:rPr>
        <w:t>Персональный</w:t>
      </w:r>
      <w:r>
        <w:t xml:space="preserve"> и/или </w:t>
      </w:r>
      <w:r w:rsidRPr="00820A7C">
        <w:rPr>
          <w:b/>
        </w:rPr>
        <w:t>Общий результат</w:t>
      </w:r>
      <w:r w:rsidRPr="00CD5697">
        <w:t xml:space="preserve"> (</w:t>
      </w:r>
      <w:r w:rsidR="00475A59" w:rsidRPr="0000521C">
        <w:fldChar w:fldCharType="begin"/>
      </w:r>
      <w:r w:rsidR="00475A59" w:rsidRPr="0000521C">
        <w:instrText xml:space="preserve"> REF _Ref193811691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23</w:t>
      </w:r>
      <w:r w:rsidR="00475A59" w:rsidRPr="0000521C">
        <w:fldChar w:fldCharType="end"/>
      </w:r>
      <w:r w:rsidRPr="0000521C">
        <w:t>).</w:t>
      </w:r>
    </w:p>
    <w:p w:rsidR="00610934" w:rsidRDefault="00610934" w:rsidP="00610934">
      <w:pPr>
        <w:ind w:right="281" w:firstLine="0"/>
      </w:pPr>
    </w:p>
    <w:p w:rsidR="00610934" w:rsidRDefault="00610934" w:rsidP="00610934">
      <w:pPr>
        <w:pStyle w:val="af0"/>
        <w:numPr>
          <w:ilvl w:val="0"/>
          <w:numId w:val="21"/>
        </w:num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1BA2481" wp14:editId="2D17233C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Если заполнить только общий результат, то он будет присвоен всем благополучателям из табличной части.</w:t>
      </w:r>
    </w:p>
    <w:p w:rsidR="00610934" w:rsidRDefault="00610934" w:rsidP="00610934">
      <w:pPr>
        <w:pStyle w:val="af0"/>
        <w:numPr>
          <w:ilvl w:val="0"/>
          <w:numId w:val="21"/>
        </w:numPr>
      </w:pPr>
      <w:r>
        <w:t>Всем благополучателям у которых заполнен персональный результат, будет присвоен персональный результат, всем остальным будет присвоен общий результат.</w:t>
      </w:r>
    </w:p>
    <w:p w:rsidR="00610934" w:rsidRDefault="00610934" w:rsidP="00610934">
      <w:pPr>
        <w:pStyle w:val="af0"/>
        <w:numPr>
          <w:ilvl w:val="0"/>
          <w:numId w:val="21"/>
        </w:numPr>
      </w:pPr>
      <w:r>
        <w:t>Если хотя бы у одного благополучателя не заполнен персональный результат, то общий результат будет обязателен для заполнения.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6BAF7B61" wp14:editId="461D1620">
            <wp:extent cx="5680152" cy="3105150"/>
            <wp:effectExtent l="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533" cy="311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74" w:name="_Ref193811691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23</w:t>
      </w:r>
      <w:r w:rsidR="00424E86">
        <w:rPr>
          <w:noProof/>
        </w:rPr>
        <w:fldChar w:fldCharType="end"/>
      </w:r>
      <w:bookmarkEnd w:id="74"/>
    </w:p>
    <w:p w:rsidR="00610934" w:rsidRDefault="00610934" w:rsidP="00610934">
      <w:r>
        <w:t xml:space="preserve">Для сохранения данных нажмите кнопку </w:t>
      </w:r>
      <w:r w:rsidRPr="00820A7C">
        <w:rPr>
          <w:b/>
        </w:rPr>
        <w:t>Записать факт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_Ref193811703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24</w:t>
      </w:r>
      <w:r w:rsidR="00475A59" w:rsidRPr="0000521C">
        <w:fldChar w:fldCharType="end"/>
      </w:r>
      <w:r w:rsidRPr="0000521C">
        <w:t>).</w:t>
      </w:r>
    </w:p>
    <w:p w:rsidR="00610934" w:rsidRPr="0000521C" w:rsidRDefault="00610934" w:rsidP="0000521C">
      <w:pPr>
        <w:pStyle w:val="af1"/>
      </w:pPr>
      <w:r w:rsidRPr="0000521C">
        <w:rPr>
          <w:noProof/>
        </w:rPr>
        <w:drawing>
          <wp:inline distT="0" distB="0" distL="0" distR="0" wp14:anchorId="64E69407" wp14:editId="7CC9B88A">
            <wp:extent cx="5906661" cy="3228975"/>
            <wp:effectExtent l="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055" cy="3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934" w:rsidRDefault="00610934" w:rsidP="0000521C">
      <w:pPr>
        <w:pStyle w:val="af1"/>
      </w:pPr>
      <w:bookmarkStart w:id="75" w:name="_Ref193811703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24</w:t>
      </w:r>
      <w:r w:rsidR="00424E86">
        <w:rPr>
          <w:noProof/>
        </w:rPr>
        <w:fldChar w:fldCharType="end"/>
      </w:r>
      <w:bookmarkEnd w:id="75"/>
    </w:p>
    <w:p w:rsidR="00610934" w:rsidRDefault="00610934" w:rsidP="00610934">
      <w:r>
        <w:t>Данные будут сохранены. П</w:t>
      </w:r>
      <w:r w:rsidRPr="00646D80">
        <w:t xml:space="preserve">ри выборе данного интервала, будет выводится информация </w:t>
      </w:r>
      <w:r>
        <w:t xml:space="preserve">из </w:t>
      </w:r>
      <w:r w:rsidRPr="00646D80">
        <w:t>фактически зафиксированного</w:t>
      </w:r>
      <w:r>
        <w:t xml:space="preserve"> занятия</w:t>
      </w:r>
      <w:r w:rsidRPr="00646D80">
        <w:t>.</w:t>
      </w:r>
    </w:p>
    <w:p w:rsidR="007845F1" w:rsidRPr="00D46399" w:rsidRDefault="007845F1" w:rsidP="007845F1">
      <w:pPr>
        <w:pStyle w:val="3"/>
      </w:pPr>
      <w:bookmarkStart w:id="76" w:name="_Toc100742745"/>
      <w:bookmarkStart w:id="77" w:name="_Toc193280535"/>
      <w:bookmarkStart w:id="78" w:name="_Toc193814798"/>
      <w:r w:rsidRPr="00D46399">
        <w:lastRenderedPageBreak/>
        <w:t>Поощрение/штраф благополучателя во время фиксации занятия</w:t>
      </w:r>
      <w:bookmarkEnd w:id="76"/>
      <w:bookmarkEnd w:id="77"/>
      <w:bookmarkEnd w:id="78"/>
    </w:p>
    <w:p w:rsidR="007845F1" w:rsidRPr="00BD1C96" w:rsidRDefault="007845F1" w:rsidP="007845F1">
      <w:r>
        <w:t xml:space="preserve">При фиксации проведения занятия установите флаг в поле </w:t>
      </w:r>
      <w:r w:rsidRPr="00351C7A">
        <w:rPr>
          <w:b/>
        </w:rPr>
        <w:t>+20</w:t>
      </w:r>
      <w:r>
        <w:t xml:space="preserve"> если хотите поощрить благополучателя или </w:t>
      </w:r>
      <w:r w:rsidRPr="00351C7A">
        <w:rPr>
          <w:b/>
        </w:rPr>
        <w:t>-20</w:t>
      </w:r>
      <w:r>
        <w:t xml:space="preserve"> если хотите оштрафовать. Данные будут сохранены после нажатия кнопки </w:t>
      </w:r>
      <w:r w:rsidRPr="00351C7A">
        <w:rPr>
          <w:b/>
        </w:rPr>
        <w:t>Записать факт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_Ref193811713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25</w:t>
      </w:r>
      <w:r w:rsidR="00475A59" w:rsidRPr="0000521C">
        <w:fldChar w:fldCharType="end"/>
      </w:r>
      <w:r w:rsidRPr="0000521C">
        <w:t>).</w:t>
      </w:r>
    </w:p>
    <w:p w:rsidR="007845F1" w:rsidRPr="0000521C" w:rsidRDefault="007845F1" w:rsidP="0000521C">
      <w:pPr>
        <w:pStyle w:val="af1"/>
      </w:pPr>
      <w:r w:rsidRPr="0000521C">
        <w:rPr>
          <w:noProof/>
        </w:rPr>
        <w:drawing>
          <wp:inline distT="0" distB="0" distL="0" distR="0" wp14:anchorId="102DF8D3" wp14:editId="4EAF6E79">
            <wp:extent cx="5941509" cy="3248025"/>
            <wp:effectExtent l="0" t="0" r="254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95" cy="325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5F1" w:rsidRDefault="007845F1" w:rsidP="0000521C">
      <w:pPr>
        <w:pStyle w:val="af1"/>
      </w:pPr>
      <w:bookmarkStart w:id="79" w:name="_Ref193811713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25</w:t>
      </w:r>
      <w:r w:rsidR="00424E86">
        <w:rPr>
          <w:noProof/>
        </w:rPr>
        <w:fldChar w:fldCharType="end"/>
      </w:r>
      <w:bookmarkEnd w:id="79"/>
    </w:p>
    <w:p w:rsidR="007845F1" w:rsidRDefault="007845F1" w:rsidP="007845F1">
      <w:pPr>
        <w:ind w:right="281" w:firstLine="0"/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B2DFE29" wp14:editId="6E7C3B71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 проставлении флага, автоматически подставляется комментарий, при необходимости его можно изменить.</w:t>
      </w:r>
    </w:p>
    <w:p w:rsidR="00610934" w:rsidRDefault="00610934" w:rsidP="00E444B8">
      <w:pPr>
        <w:rPr>
          <w:lang w:eastAsia="en-US"/>
        </w:rPr>
      </w:pPr>
    </w:p>
    <w:p w:rsidR="00E444B8" w:rsidRDefault="00E444B8" w:rsidP="00E444B8">
      <w:pPr>
        <w:pStyle w:val="2"/>
        <w:rPr>
          <w:rFonts w:eastAsia="Calibri"/>
          <w:lang w:eastAsia="en-US"/>
        </w:rPr>
      </w:pPr>
      <w:bookmarkStart w:id="80" w:name="_Toc193814799"/>
      <w:r w:rsidRPr="00B6330A">
        <w:rPr>
          <w:rFonts w:eastAsia="Calibri"/>
          <w:lang w:eastAsia="en-US"/>
        </w:rPr>
        <w:t>Занесение баллов</w:t>
      </w:r>
      <w:r>
        <w:rPr>
          <w:rFonts w:eastAsia="Calibri"/>
          <w:lang w:eastAsia="en-US"/>
        </w:rPr>
        <w:t xml:space="preserve"> за</w:t>
      </w:r>
      <w:r w:rsidRPr="00B6330A">
        <w:rPr>
          <w:rFonts w:eastAsia="Calibri"/>
          <w:lang w:eastAsia="en-US"/>
        </w:rPr>
        <w:t xml:space="preserve"> домашн</w:t>
      </w:r>
      <w:r>
        <w:rPr>
          <w:rFonts w:eastAsia="Calibri"/>
          <w:lang w:eastAsia="en-US"/>
        </w:rPr>
        <w:t>ее</w:t>
      </w:r>
      <w:r w:rsidRPr="00B6330A">
        <w:rPr>
          <w:rFonts w:eastAsia="Calibri"/>
          <w:lang w:eastAsia="en-US"/>
        </w:rPr>
        <w:t xml:space="preserve"> задани</w:t>
      </w:r>
      <w:r>
        <w:rPr>
          <w:rFonts w:eastAsia="Calibri"/>
          <w:lang w:eastAsia="en-US"/>
        </w:rPr>
        <w:t>е</w:t>
      </w:r>
      <w:bookmarkEnd w:id="80"/>
    </w:p>
    <w:p w:rsidR="00E444B8" w:rsidRDefault="00E444B8" w:rsidP="00E444B8">
      <w:pPr>
        <w:pStyle w:val="3"/>
        <w:numPr>
          <w:ilvl w:val="2"/>
          <w:numId w:val="11"/>
        </w:numPr>
      </w:pPr>
      <w:bookmarkStart w:id="81" w:name="_Toc100738799"/>
      <w:bookmarkStart w:id="82" w:name="_Toc193814800"/>
      <w:r>
        <w:t>Общие сведения</w:t>
      </w:r>
      <w:bookmarkEnd w:id="81"/>
      <w:bookmarkEnd w:id="82"/>
    </w:p>
    <w:p w:rsidR="00E444B8" w:rsidRDefault="00E444B8" w:rsidP="00E444B8">
      <w:r>
        <w:t>Механизмы предназначены для занесение плановых и фактических баллов домашних заданий.</w:t>
      </w:r>
    </w:p>
    <w:p w:rsidR="00E444B8" w:rsidRDefault="00E444B8" w:rsidP="00E444B8">
      <w:pPr>
        <w:spacing w:after="160" w:line="259" w:lineRule="auto"/>
        <w:ind w:left="357" w:firstLine="0"/>
        <w:rPr>
          <w:b/>
        </w:rPr>
      </w:pPr>
      <w:r>
        <w:br w:type="page"/>
      </w:r>
    </w:p>
    <w:p w:rsidR="00E444B8" w:rsidRDefault="00E444B8" w:rsidP="00E444B8">
      <w:pPr>
        <w:pStyle w:val="3"/>
      </w:pPr>
      <w:bookmarkStart w:id="83" w:name="_Toc100738801"/>
      <w:bookmarkStart w:id="84" w:name="_Toc193814801"/>
      <w:r>
        <w:lastRenderedPageBreak/>
        <w:t>Занесение плановых баллов домашних заданий</w:t>
      </w:r>
      <w:bookmarkEnd w:id="83"/>
      <w:bookmarkEnd w:id="84"/>
    </w:p>
    <w:p w:rsidR="00E444B8" w:rsidRDefault="00E444B8" w:rsidP="00E444B8">
      <w:r>
        <w:t xml:space="preserve">Войдите в систему, в главном меню выберите раздел </w:t>
      </w:r>
      <w:r>
        <w:rPr>
          <w:b/>
        </w:rPr>
        <w:t>Банк-игра</w:t>
      </w:r>
      <w:r>
        <w:t xml:space="preserve">. В предложенном системой списке выберите </w:t>
      </w:r>
      <w:r>
        <w:rPr>
          <w:b/>
        </w:rPr>
        <w:t>Домашние задания</w:t>
      </w:r>
      <w:r w:rsidRPr="00913063">
        <w:t xml:space="preserve"> (</w:t>
      </w:r>
      <w:r w:rsidR="00475A59" w:rsidRPr="0000521C">
        <w:fldChar w:fldCharType="begin"/>
      </w:r>
      <w:r w:rsidR="00475A59" w:rsidRPr="0000521C">
        <w:instrText xml:space="preserve"> REF _Ref193811722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26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26DD74A0" wp14:editId="18CFE576">
            <wp:extent cx="6015788" cy="1143000"/>
            <wp:effectExtent l="19050" t="19050" r="23495" b="1905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31" cy="1146656"/>
                    </a:xfrm>
                    <a:prstGeom prst="rect">
                      <a:avLst/>
                    </a:prstGeom>
                    <a:ln w="190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85" w:name="_Ref193811722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26</w:t>
      </w:r>
      <w:r w:rsidR="00424E86">
        <w:rPr>
          <w:noProof/>
        </w:rPr>
        <w:fldChar w:fldCharType="end"/>
      </w:r>
      <w:bookmarkEnd w:id="85"/>
    </w:p>
    <w:p w:rsidR="00E444B8" w:rsidRDefault="00E444B8" w:rsidP="00E444B8">
      <w:r>
        <w:t xml:space="preserve">Откроется список документа </w:t>
      </w:r>
      <w:r>
        <w:rPr>
          <w:b/>
        </w:rPr>
        <w:t>Домашние задания</w:t>
      </w:r>
      <w:r>
        <w:t xml:space="preserve">. Для создания нового документа нажмите кнопку </w:t>
      </w:r>
      <w:r w:rsidRPr="00693E85">
        <w:rPr>
          <w:b/>
        </w:rPr>
        <w:t>Созда</w:t>
      </w:r>
      <w:r w:rsidRPr="0000521C">
        <w:rPr>
          <w:b/>
        </w:rPr>
        <w:t>ть</w:t>
      </w:r>
      <w:r w:rsidRPr="0000521C">
        <w:t xml:space="preserve"> (</w:t>
      </w:r>
      <w:r w:rsidR="00475A59" w:rsidRPr="0000521C">
        <w:fldChar w:fldCharType="begin"/>
      </w:r>
      <w:r w:rsidR="00475A59" w:rsidRPr="0000521C">
        <w:instrText xml:space="preserve"> REF _Ref193811731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27</w:t>
      </w:r>
      <w:r w:rsidR="00475A59" w:rsidRPr="0000521C">
        <w:fldChar w:fldCharType="end"/>
      </w:r>
      <w:r w:rsidRPr="0000521C">
        <w:t>)</w:t>
      </w:r>
      <w:r w:rsidR="0000521C">
        <w:t>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7AA29058" wp14:editId="49886DD0">
            <wp:extent cx="6060327" cy="1057190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250" cy="106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86" w:name="_Ref193811731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27</w:t>
      </w:r>
      <w:r w:rsidR="00424E86">
        <w:rPr>
          <w:noProof/>
        </w:rPr>
        <w:fldChar w:fldCharType="end"/>
      </w:r>
      <w:bookmarkEnd w:id="86"/>
    </w:p>
    <w:p w:rsidR="00E444B8" w:rsidRDefault="00E444B8" w:rsidP="00E444B8">
      <w:r>
        <w:t xml:space="preserve">Откроется форма нового документа. По умолчанию в шапке документа заполнен Учебный год, при необходимости значения можно изменить. Заполните Период расписания занятий и Тип документа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_Ref193811739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28</w:t>
      </w:r>
      <w:r w:rsidR="00475A59" w:rsidRPr="0000521C">
        <w:fldChar w:fldCharType="end"/>
      </w:r>
      <w:r w:rsidRPr="0000521C">
        <w:t>).</w:t>
      </w:r>
    </w:p>
    <w:p w:rsidR="00E444B8" w:rsidRDefault="00E444B8" w:rsidP="0000521C">
      <w:pPr>
        <w:pStyle w:val="af1"/>
      </w:pPr>
      <w:r>
        <w:rPr>
          <w:noProof/>
        </w:rPr>
        <w:drawing>
          <wp:inline distT="0" distB="0" distL="0" distR="0" wp14:anchorId="11E9A97E" wp14:editId="4C1813F3">
            <wp:extent cx="6134100" cy="1001903"/>
            <wp:effectExtent l="0" t="0" r="0" b="8255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532" cy="100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87" w:name="_Ref19381173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28</w:t>
      </w:r>
      <w:r w:rsidR="00424E86">
        <w:rPr>
          <w:noProof/>
        </w:rPr>
        <w:fldChar w:fldCharType="end"/>
      </w:r>
      <w:bookmarkEnd w:id="87"/>
    </w:p>
    <w:p w:rsidR="00E444B8" w:rsidRDefault="00E444B8" w:rsidP="00E444B8">
      <w:r>
        <w:t xml:space="preserve">Нажмите кнопку </w:t>
      </w:r>
      <w:r w:rsidRPr="001727A8">
        <w:rPr>
          <w:b/>
        </w:rPr>
        <w:t>Заполнить план</w:t>
      </w:r>
      <w:r>
        <w:t>. В табличную часть будет выведен список предметов, которые проводит текущий пользователь.</w:t>
      </w:r>
    </w:p>
    <w:p w:rsidR="00E444B8" w:rsidRDefault="00E444B8" w:rsidP="00E444B8">
      <w:r>
        <w:t xml:space="preserve">По умолчанию колонка </w:t>
      </w:r>
      <w:r w:rsidRPr="001727A8">
        <w:rPr>
          <w:b/>
        </w:rPr>
        <w:t xml:space="preserve">Макс. </w:t>
      </w:r>
      <w:r>
        <w:rPr>
          <w:b/>
        </w:rPr>
        <w:t>к</w:t>
      </w:r>
      <w:r w:rsidRPr="001727A8">
        <w:rPr>
          <w:b/>
        </w:rPr>
        <w:t>оличество баллов</w:t>
      </w:r>
      <w:r>
        <w:t xml:space="preserve"> заполнена, при необходимости измените значения в столбц</w:t>
      </w:r>
      <w:r w:rsidRPr="0000521C">
        <w:t>е (</w:t>
      </w:r>
      <w:r w:rsidR="00475A59" w:rsidRPr="0000521C">
        <w:fldChar w:fldCharType="begin"/>
      </w:r>
      <w:r w:rsidR="00475A59" w:rsidRPr="0000521C">
        <w:instrText xml:space="preserve"> REF _Ref193811749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29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52C22E90" wp14:editId="7E81299E">
            <wp:extent cx="6011984" cy="2234454"/>
            <wp:effectExtent l="0" t="0" r="825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669" cy="22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88" w:name="_Ref19381174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29</w:t>
      </w:r>
      <w:r w:rsidR="00424E86">
        <w:rPr>
          <w:noProof/>
        </w:rPr>
        <w:fldChar w:fldCharType="end"/>
      </w:r>
      <w:bookmarkEnd w:id="88"/>
    </w:p>
    <w:p w:rsidR="00E444B8" w:rsidRDefault="00E444B8" w:rsidP="00E444B8">
      <w:r>
        <w:t xml:space="preserve">Для сохранения данных нажмите кнопку </w:t>
      </w:r>
      <w:r w:rsidRPr="006A46CA">
        <w:rPr>
          <w:b/>
        </w:rPr>
        <w:t>Провести и закрыть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_Ref193811758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30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3C269466" wp14:editId="2F17EC97">
            <wp:extent cx="6050084" cy="2248614"/>
            <wp:effectExtent l="0" t="0" r="825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20" cy="225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89" w:name="_Ref19381175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30</w:t>
      </w:r>
      <w:r w:rsidR="00424E86">
        <w:rPr>
          <w:noProof/>
        </w:rPr>
        <w:fldChar w:fldCharType="end"/>
      </w:r>
      <w:bookmarkEnd w:id="89"/>
    </w:p>
    <w:p w:rsidR="00E444B8" w:rsidRPr="00B45E7E" w:rsidRDefault="00E444B8" w:rsidP="00E444B8">
      <w:pPr>
        <w:spacing w:after="240"/>
        <w:ind w:firstLine="0"/>
      </w:pPr>
      <w:r>
        <w:br w:type="page"/>
      </w:r>
    </w:p>
    <w:p w:rsidR="00E444B8" w:rsidRDefault="00E444B8" w:rsidP="00E444B8">
      <w:pPr>
        <w:pStyle w:val="3"/>
      </w:pPr>
      <w:bookmarkStart w:id="90" w:name="_Toc100738802"/>
      <w:bookmarkStart w:id="91" w:name="_Toc193814802"/>
      <w:r>
        <w:lastRenderedPageBreak/>
        <w:t>Занесение фактических баллов домашних заданий</w:t>
      </w:r>
      <w:bookmarkEnd w:id="90"/>
      <w:bookmarkEnd w:id="91"/>
    </w:p>
    <w:p w:rsidR="00E444B8" w:rsidRDefault="00E444B8" w:rsidP="00E444B8">
      <w:r>
        <w:t xml:space="preserve">Войдите в систему, в главном меню выберите раздел </w:t>
      </w:r>
      <w:r>
        <w:rPr>
          <w:b/>
        </w:rPr>
        <w:t>Банк-игра</w:t>
      </w:r>
      <w:r>
        <w:t xml:space="preserve">. В предложенном системой списке выберите </w:t>
      </w:r>
      <w:r>
        <w:rPr>
          <w:b/>
        </w:rPr>
        <w:t>Домашние задания</w:t>
      </w:r>
      <w:r w:rsidRPr="00913063">
        <w:t xml:space="preserve"> (</w:t>
      </w:r>
      <w:r w:rsidR="00475A59" w:rsidRPr="0000521C">
        <w:fldChar w:fldCharType="begin"/>
      </w:r>
      <w:r w:rsidR="00475A59" w:rsidRPr="0000521C">
        <w:instrText xml:space="preserve"> REF _Ref193811770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31</w:t>
      </w:r>
      <w:r w:rsidR="00475A59" w:rsidRPr="0000521C">
        <w:fldChar w:fldCharType="end"/>
      </w:r>
      <w:r w:rsidRPr="0000521C">
        <w:t>).</w:t>
      </w:r>
    </w:p>
    <w:p w:rsidR="00E444B8" w:rsidRDefault="00E444B8" w:rsidP="0000521C">
      <w:pPr>
        <w:pStyle w:val="af1"/>
      </w:pPr>
      <w:r>
        <w:rPr>
          <w:noProof/>
        </w:rPr>
        <w:drawing>
          <wp:inline distT="0" distB="0" distL="0" distR="0" wp14:anchorId="43DC2709" wp14:editId="6FD2575D">
            <wp:extent cx="6038850" cy="1147382"/>
            <wp:effectExtent l="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728" cy="11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92" w:name="_Ref19381177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31</w:t>
      </w:r>
      <w:r w:rsidR="00424E86">
        <w:rPr>
          <w:noProof/>
        </w:rPr>
        <w:fldChar w:fldCharType="end"/>
      </w:r>
      <w:bookmarkEnd w:id="92"/>
    </w:p>
    <w:p w:rsidR="00E444B8" w:rsidRDefault="00E444B8" w:rsidP="00E444B8">
      <w:r>
        <w:t xml:space="preserve">Откроется список документа </w:t>
      </w:r>
      <w:r>
        <w:rPr>
          <w:b/>
        </w:rPr>
        <w:t>Домашние задания</w:t>
      </w:r>
      <w:r>
        <w:t xml:space="preserve">. Для создания нового документа нажмите кнопку </w:t>
      </w:r>
      <w:r w:rsidRPr="00693E85">
        <w:rPr>
          <w:b/>
        </w:rPr>
        <w:t>Создать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_Ref193811776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32</w:t>
      </w:r>
      <w:r w:rsidR="00475A59" w:rsidRPr="0000521C">
        <w:fldChar w:fldCharType="end"/>
      </w:r>
      <w:r w:rsidRPr="0000521C">
        <w:t>)</w:t>
      </w:r>
      <w:r w:rsidR="0000521C" w:rsidRPr="0000521C">
        <w:t>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736E757B" wp14:editId="6F9DE2B2">
            <wp:extent cx="6079377" cy="1060514"/>
            <wp:effectExtent l="0" t="0" r="0" b="63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68" cy="10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93" w:name="_Ref19381177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32</w:t>
      </w:r>
      <w:r w:rsidR="00424E86">
        <w:rPr>
          <w:noProof/>
        </w:rPr>
        <w:fldChar w:fldCharType="end"/>
      </w:r>
      <w:bookmarkEnd w:id="93"/>
    </w:p>
    <w:p w:rsidR="00E444B8" w:rsidRDefault="00E444B8" w:rsidP="00E444B8">
      <w:r>
        <w:t>Откроется форма нового документа. По умолчанию в шапке документа заполнен Учебный год, при необходимости значения можно изменить. Заполните Период расписания занятий и Тип документа (</w:t>
      </w:r>
      <w:r w:rsidR="00475A59" w:rsidRPr="0000521C">
        <w:fldChar w:fldCharType="begin"/>
      </w:r>
      <w:r w:rsidR="00475A59" w:rsidRPr="0000521C">
        <w:instrText xml:space="preserve"> REF _Ref193811784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33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170EBFFA" wp14:editId="2BE7904B">
            <wp:extent cx="6134100" cy="1012127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715" cy="10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94" w:name="_Ref19381178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33</w:t>
      </w:r>
      <w:r w:rsidR="00424E86">
        <w:rPr>
          <w:noProof/>
        </w:rPr>
        <w:fldChar w:fldCharType="end"/>
      </w:r>
      <w:bookmarkEnd w:id="94"/>
    </w:p>
    <w:p w:rsidR="00E444B8" w:rsidRDefault="00E444B8" w:rsidP="00E444B8">
      <w:r>
        <w:t xml:space="preserve">Нажмите кнопку </w:t>
      </w:r>
      <w:r w:rsidRPr="006A46CA">
        <w:rPr>
          <w:b/>
        </w:rPr>
        <w:t>Заполнить факт</w:t>
      </w:r>
      <w:r>
        <w:t>. В табличную часть будет выведен список благополучателей, у которых текущий пользователь проводит занятия.</w:t>
      </w:r>
    </w:p>
    <w:p w:rsidR="00E444B8" w:rsidRDefault="00E444B8" w:rsidP="00E444B8">
      <w:pPr>
        <w:ind w:firstLine="0"/>
      </w:pPr>
      <w:r>
        <w:t xml:space="preserve">Заполните столбец </w:t>
      </w:r>
      <w:r w:rsidRPr="006A46CA">
        <w:rPr>
          <w:b/>
        </w:rPr>
        <w:t xml:space="preserve">Макс. </w:t>
      </w:r>
      <w:r>
        <w:rPr>
          <w:b/>
        </w:rPr>
        <w:t>к</w:t>
      </w:r>
      <w:r w:rsidRPr="006A46CA">
        <w:rPr>
          <w:b/>
        </w:rPr>
        <w:t>оличество баллов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_Ref193811795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34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6D97691B" wp14:editId="64A8252C">
            <wp:extent cx="6088652" cy="2367809"/>
            <wp:effectExtent l="0" t="0" r="762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96" cy="237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95" w:name="_Ref193811795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34</w:t>
      </w:r>
      <w:r w:rsidR="00424E86">
        <w:rPr>
          <w:noProof/>
        </w:rPr>
        <w:fldChar w:fldCharType="end"/>
      </w:r>
      <w:bookmarkEnd w:id="95"/>
    </w:p>
    <w:p w:rsidR="00E444B8" w:rsidRDefault="00E444B8" w:rsidP="00E444B8">
      <w:r>
        <w:t>Для сохранения данных нажмите кнопку Провести и закрыть (</w:t>
      </w:r>
      <w:r w:rsidR="00475A59" w:rsidRPr="0000521C">
        <w:fldChar w:fldCharType="begin"/>
      </w:r>
      <w:r w:rsidR="00475A59" w:rsidRPr="0000521C">
        <w:instrText xml:space="preserve"> REF _Ref193811805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35</w:t>
      </w:r>
      <w:r w:rsidR="00475A59" w:rsidRPr="0000521C">
        <w:fldChar w:fldCharType="end"/>
      </w:r>
      <w:r w:rsidRPr="0000521C">
        <w:t>).</w:t>
      </w:r>
    </w:p>
    <w:p w:rsidR="00E444B8" w:rsidRPr="0000521C" w:rsidRDefault="00E444B8" w:rsidP="0000521C">
      <w:pPr>
        <w:pStyle w:val="af1"/>
      </w:pPr>
      <w:r w:rsidRPr="0000521C">
        <w:rPr>
          <w:noProof/>
        </w:rPr>
        <w:drawing>
          <wp:inline distT="0" distB="0" distL="0" distR="0" wp14:anchorId="21A6E646" wp14:editId="1ADCC461">
            <wp:extent cx="6135597" cy="1735010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49" cy="173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4B8" w:rsidRDefault="00E444B8" w:rsidP="0000521C">
      <w:pPr>
        <w:pStyle w:val="af1"/>
      </w:pPr>
      <w:bookmarkStart w:id="96" w:name="_Ref193811805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35</w:t>
      </w:r>
      <w:r w:rsidR="00424E86">
        <w:rPr>
          <w:noProof/>
        </w:rPr>
        <w:fldChar w:fldCharType="end"/>
      </w:r>
      <w:bookmarkEnd w:id="96"/>
    </w:p>
    <w:p w:rsidR="00E444B8" w:rsidRPr="00E444B8" w:rsidRDefault="00E444B8" w:rsidP="00E444B8">
      <w:pPr>
        <w:rPr>
          <w:lang w:eastAsia="en-US"/>
        </w:rPr>
      </w:pPr>
    </w:p>
    <w:p w:rsidR="00017045" w:rsidRDefault="006D7D17" w:rsidP="00017045">
      <w:pPr>
        <w:pStyle w:val="2"/>
        <w:rPr>
          <w:rFonts w:eastAsia="Calibri"/>
          <w:lang w:eastAsia="en-US"/>
        </w:rPr>
      </w:pPr>
      <w:bookmarkStart w:id="97" w:name="_Toc193814803"/>
      <w:r>
        <w:rPr>
          <w:rFonts w:eastAsia="Calibri"/>
          <w:lang w:eastAsia="en-US"/>
        </w:rPr>
        <w:t>Внесение домашнего задания</w:t>
      </w:r>
      <w:r w:rsidR="006B333A">
        <w:rPr>
          <w:rFonts w:eastAsia="Calibri"/>
          <w:lang w:eastAsia="en-US"/>
        </w:rPr>
        <w:t xml:space="preserve"> в систему</w:t>
      </w:r>
      <w:bookmarkEnd w:id="97"/>
    </w:p>
    <w:p w:rsidR="00CA19A2" w:rsidRDefault="00CA19A2" w:rsidP="003E4357">
      <w:pPr>
        <w:pStyle w:val="3"/>
      </w:pPr>
      <w:bookmarkStart w:id="98" w:name="_Toc94694527"/>
      <w:bookmarkStart w:id="99" w:name="_Toc193814804"/>
      <w:r>
        <w:t>Документ Домашние задания, внесение плановых Д/з</w:t>
      </w:r>
      <w:bookmarkEnd w:id="98"/>
      <w:bookmarkEnd w:id="99"/>
    </w:p>
    <w:p w:rsidR="00CA19A2" w:rsidRPr="00BD1C96" w:rsidRDefault="00CA19A2" w:rsidP="003E4357">
      <w:r>
        <w:t xml:space="preserve">В </w:t>
      </w:r>
      <w:r w:rsidRPr="00BD1C96">
        <w:rPr>
          <w:b/>
        </w:rPr>
        <w:t>Главном меню</w:t>
      </w:r>
      <w:r>
        <w:t xml:space="preserve"> выберите раздел </w:t>
      </w:r>
      <w:r>
        <w:rPr>
          <w:b/>
        </w:rPr>
        <w:t>Банк-игра</w:t>
      </w:r>
      <w:r>
        <w:t xml:space="preserve">. Откроется список объектов данного раздела, кликните левой кнопкой мыши по ссылке </w:t>
      </w:r>
      <w:r w:rsidRPr="000414AB">
        <w:rPr>
          <w:b/>
        </w:rPr>
        <w:t>Домашние задания</w:t>
      </w:r>
      <w:r>
        <w:rPr>
          <w:b/>
        </w:rPr>
        <w:t xml:space="preserve"> </w:t>
      </w:r>
      <w:r w:rsidRPr="006D110D">
        <w:t>(</w:t>
      </w:r>
      <w:r w:rsidR="00475A59" w:rsidRPr="0000521C">
        <w:fldChar w:fldCharType="begin"/>
      </w:r>
      <w:r w:rsidR="00475A59" w:rsidRPr="0000521C">
        <w:instrText xml:space="preserve"> REF _Ref94607045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36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465AA159" wp14:editId="1DECB378">
            <wp:extent cx="4708785" cy="160020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326" cy="16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A2" w:rsidRDefault="00CA19A2" w:rsidP="0000521C">
      <w:pPr>
        <w:pStyle w:val="af1"/>
      </w:pPr>
      <w:bookmarkStart w:id="100" w:name="_Ref94607045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36</w:t>
      </w:r>
      <w:r w:rsidR="00424E86">
        <w:rPr>
          <w:noProof/>
        </w:rPr>
        <w:fldChar w:fldCharType="end"/>
      </w:r>
      <w:bookmarkEnd w:id="100"/>
    </w:p>
    <w:p w:rsidR="00CA19A2" w:rsidRDefault="00CA19A2" w:rsidP="003E4357">
      <w:r>
        <w:t xml:space="preserve">Откроется </w:t>
      </w:r>
      <w:r w:rsidRPr="00C3581D">
        <w:t>список документа</w:t>
      </w:r>
      <w:r>
        <w:rPr>
          <w:b/>
        </w:rPr>
        <w:t xml:space="preserve"> </w:t>
      </w:r>
      <w:r w:rsidRPr="000414AB">
        <w:rPr>
          <w:b/>
        </w:rPr>
        <w:t>Домашние задания</w:t>
      </w:r>
      <w:r>
        <w:t xml:space="preserve">. Нажмите на кнопку </w:t>
      </w:r>
      <w:r w:rsidRPr="00216F3C">
        <w:rPr>
          <w:b/>
        </w:rPr>
        <w:t>Создать</w:t>
      </w:r>
      <w:r>
        <w:rPr>
          <w:b/>
        </w:rPr>
        <w:t xml:space="preserve"> </w:t>
      </w:r>
      <w:r w:rsidRPr="0068676B">
        <w:t>(</w:t>
      </w:r>
      <w:r w:rsidR="00475A59" w:rsidRPr="0000521C">
        <w:fldChar w:fldCharType="begin"/>
      </w:r>
      <w:r w:rsidR="00475A59" w:rsidRPr="0000521C">
        <w:instrText xml:space="preserve"> REF _Ref94607059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37</w:t>
      </w:r>
      <w:r w:rsidR="00475A59" w:rsidRPr="0000521C">
        <w:fldChar w:fldCharType="end"/>
      </w:r>
      <w:r w:rsidR="0000521C">
        <w:t>)</w:t>
      </w:r>
      <w:r w:rsidRPr="0000521C">
        <w:t>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1CADB7CC" wp14:editId="4F70BF3C">
            <wp:extent cx="6048375" cy="1138815"/>
            <wp:effectExtent l="0" t="0" r="0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125" cy="11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A2" w:rsidRPr="0031672F" w:rsidRDefault="00CA19A2" w:rsidP="0000521C">
      <w:pPr>
        <w:pStyle w:val="af1"/>
      </w:pPr>
      <w:bookmarkStart w:id="101" w:name="_Ref9460705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37</w:t>
      </w:r>
      <w:r w:rsidR="00424E86">
        <w:rPr>
          <w:noProof/>
        </w:rPr>
        <w:fldChar w:fldCharType="end"/>
      </w:r>
      <w:bookmarkEnd w:id="101"/>
    </w:p>
    <w:p w:rsidR="00CA19A2" w:rsidRPr="006C5C22" w:rsidRDefault="00CA19A2" w:rsidP="003E4357">
      <w:r>
        <w:t>Откроется форма нового документа.</w:t>
      </w:r>
      <w:r w:rsidR="00003569">
        <w:t xml:space="preserve"> </w:t>
      </w:r>
      <w:r>
        <w:t xml:space="preserve">Заполните реквизиты </w:t>
      </w:r>
      <w:r w:rsidRPr="003E4357">
        <w:rPr>
          <w:b/>
        </w:rPr>
        <w:t>Учебный год, Период расписания занятий, Тип документа (Плановый), Класс, Предмет и количество Д/з</w:t>
      </w:r>
      <w:r>
        <w:t xml:space="preserve">. Сохраните данные нажав кнопку </w:t>
      </w:r>
      <w:r w:rsidRPr="003E4357">
        <w:rPr>
          <w:b/>
        </w:rPr>
        <w:t>Провести и закрыть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_Ref94607069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38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33654E7E" wp14:editId="50810E9D">
            <wp:extent cx="5063067" cy="1543388"/>
            <wp:effectExtent l="0" t="0" r="444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23" cy="15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A2" w:rsidRPr="0000521C" w:rsidRDefault="00CA19A2" w:rsidP="0000521C">
      <w:pPr>
        <w:pStyle w:val="af1"/>
        <w:rPr>
          <w:noProof/>
        </w:rPr>
      </w:pPr>
      <w:bookmarkStart w:id="102" w:name="_Ref9460706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38</w:t>
      </w:r>
      <w:r w:rsidR="00424E86">
        <w:rPr>
          <w:noProof/>
        </w:rPr>
        <w:fldChar w:fldCharType="end"/>
      </w:r>
      <w:bookmarkEnd w:id="102"/>
    </w:p>
    <w:p w:rsidR="0067450A" w:rsidRDefault="0067450A" w:rsidP="00CA19A2">
      <w:pPr>
        <w:pStyle w:val="af8"/>
      </w:pPr>
    </w:p>
    <w:p w:rsidR="00CA19A2" w:rsidRDefault="00CA19A2" w:rsidP="003E4357">
      <w:pPr>
        <w:pStyle w:val="3"/>
      </w:pPr>
      <w:bookmarkStart w:id="103" w:name="_Toc94694528"/>
      <w:bookmarkStart w:id="104" w:name="_Toc193814805"/>
      <w:r>
        <w:lastRenderedPageBreak/>
        <w:t>Документ Домашние задания, внесение фактических Д/з</w:t>
      </w:r>
      <w:bookmarkEnd w:id="103"/>
      <w:bookmarkEnd w:id="104"/>
    </w:p>
    <w:p w:rsidR="00CA19A2" w:rsidRPr="00BD1C96" w:rsidRDefault="00CA19A2" w:rsidP="003E4357">
      <w:r>
        <w:t xml:space="preserve">В </w:t>
      </w:r>
      <w:r w:rsidRPr="00BD1C96">
        <w:rPr>
          <w:b/>
        </w:rPr>
        <w:t>Главном меню</w:t>
      </w:r>
      <w:r>
        <w:t xml:space="preserve"> выберите раздел </w:t>
      </w:r>
      <w:r>
        <w:rPr>
          <w:b/>
        </w:rPr>
        <w:t>Банк-игра</w:t>
      </w:r>
      <w:r>
        <w:t xml:space="preserve">. Откроется список объектов данного раздела, кликните левой кнопкой мыши по ссылке </w:t>
      </w:r>
      <w:r w:rsidRPr="000414AB">
        <w:rPr>
          <w:b/>
        </w:rPr>
        <w:t>Домашние задания</w:t>
      </w:r>
      <w:r>
        <w:rPr>
          <w:b/>
        </w:rPr>
        <w:t xml:space="preserve"> </w:t>
      </w:r>
      <w:r w:rsidRPr="006D110D">
        <w:t>(</w:t>
      </w:r>
      <w:r w:rsidR="00475A59" w:rsidRPr="0000521C">
        <w:fldChar w:fldCharType="begin"/>
      </w:r>
      <w:r w:rsidR="00475A59" w:rsidRPr="0000521C">
        <w:instrText xml:space="preserve"> REF _Ref94607079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39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021A8AE2" wp14:editId="4F4EBE84">
            <wp:extent cx="5032671" cy="1710267"/>
            <wp:effectExtent l="0" t="0" r="0" b="444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02" cy="17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2" w:rsidRDefault="00CA19A2" w:rsidP="0000521C">
      <w:pPr>
        <w:pStyle w:val="af1"/>
      </w:pPr>
      <w:bookmarkStart w:id="105" w:name="_Ref9460707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39</w:t>
      </w:r>
      <w:r w:rsidR="00424E86">
        <w:rPr>
          <w:noProof/>
        </w:rPr>
        <w:fldChar w:fldCharType="end"/>
      </w:r>
      <w:bookmarkEnd w:id="105"/>
    </w:p>
    <w:p w:rsidR="00CA19A2" w:rsidRDefault="00CA19A2" w:rsidP="003E4357">
      <w:r>
        <w:t xml:space="preserve">Откроется </w:t>
      </w:r>
      <w:r w:rsidRPr="00C3581D">
        <w:t>список документа</w:t>
      </w:r>
      <w:r>
        <w:rPr>
          <w:b/>
        </w:rPr>
        <w:t xml:space="preserve"> </w:t>
      </w:r>
      <w:r w:rsidRPr="000414AB">
        <w:rPr>
          <w:b/>
        </w:rPr>
        <w:t>Домашние задания</w:t>
      </w:r>
      <w:r>
        <w:t xml:space="preserve">. Нажмите на кнопку </w:t>
      </w:r>
      <w:r w:rsidRPr="00216F3C">
        <w:rPr>
          <w:b/>
        </w:rPr>
        <w:t>Создать</w:t>
      </w:r>
      <w:r>
        <w:rPr>
          <w:b/>
        </w:rPr>
        <w:t xml:space="preserve"> </w:t>
      </w:r>
      <w:r w:rsidRPr="0068676B">
        <w:t>(</w:t>
      </w:r>
      <w:r w:rsidR="00475A59" w:rsidRPr="0000521C">
        <w:fldChar w:fldCharType="begin"/>
      </w:r>
      <w:r w:rsidR="00475A59" w:rsidRPr="0000521C">
        <w:instrText xml:space="preserve"> REF _Ref94607088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40</w:t>
      </w:r>
      <w:r w:rsidR="00475A59" w:rsidRPr="0000521C">
        <w:fldChar w:fldCharType="end"/>
      </w:r>
      <w:r w:rsidR="0000521C" w:rsidRPr="0000521C">
        <w:t>)</w:t>
      </w:r>
      <w:r>
        <w:t>.</w:t>
      </w:r>
    </w:p>
    <w:p w:rsidR="00CA19A2" w:rsidRDefault="00CA19A2" w:rsidP="0000521C">
      <w:pPr>
        <w:pStyle w:val="af1"/>
      </w:pPr>
      <w:r>
        <w:rPr>
          <w:noProof/>
        </w:rPr>
        <w:drawing>
          <wp:inline distT="0" distB="0" distL="0" distR="0" wp14:anchorId="1AEFB390" wp14:editId="78C84B1D">
            <wp:extent cx="6400800" cy="1205172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799" cy="121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2" w:rsidRPr="0031672F" w:rsidRDefault="00CA19A2" w:rsidP="0000521C">
      <w:pPr>
        <w:pStyle w:val="af1"/>
      </w:pPr>
      <w:bookmarkStart w:id="106" w:name="_Ref9460708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40</w:t>
      </w:r>
      <w:r w:rsidR="00424E86">
        <w:rPr>
          <w:noProof/>
        </w:rPr>
        <w:fldChar w:fldCharType="end"/>
      </w:r>
      <w:bookmarkEnd w:id="106"/>
    </w:p>
    <w:p w:rsidR="00CA19A2" w:rsidRPr="006C5C22" w:rsidRDefault="00CA19A2" w:rsidP="003E4357">
      <w:r>
        <w:t>Откроется форма нового документа.</w:t>
      </w:r>
      <w:r w:rsidR="0067450A">
        <w:t xml:space="preserve"> </w:t>
      </w:r>
      <w:r>
        <w:t xml:space="preserve">Заполните реквизиты </w:t>
      </w:r>
      <w:r w:rsidRPr="003E4357">
        <w:rPr>
          <w:b/>
        </w:rPr>
        <w:t>Учебный год, Период расписания занятий, Тип документа (Фактический), Благополучатели, Предмет и количество Д/з</w:t>
      </w:r>
      <w:r>
        <w:t xml:space="preserve">. Сохраните данные нажав кнопку </w:t>
      </w:r>
      <w:r w:rsidRPr="003E4357">
        <w:rPr>
          <w:b/>
        </w:rPr>
        <w:t>Провести и закрыть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_Ref94607096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41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36F69364" wp14:editId="2C8146E9">
            <wp:extent cx="6070481" cy="2038350"/>
            <wp:effectExtent l="0" t="0" r="698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51" cy="205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A2" w:rsidRPr="0000521C" w:rsidRDefault="00CA19A2" w:rsidP="0000521C">
      <w:pPr>
        <w:pStyle w:val="af1"/>
        <w:rPr>
          <w:noProof/>
        </w:rPr>
      </w:pPr>
      <w:bookmarkStart w:id="107" w:name="_Ref9460709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41</w:t>
      </w:r>
      <w:r w:rsidR="00424E86">
        <w:rPr>
          <w:noProof/>
        </w:rPr>
        <w:fldChar w:fldCharType="end"/>
      </w:r>
      <w:bookmarkEnd w:id="107"/>
    </w:p>
    <w:p w:rsidR="0067450A" w:rsidRDefault="0067450A" w:rsidP="00CA19A2">
      <w:pPr>
        <w:pStyle w:val="af8"/>
      </w:pPr>
    </w:p>
    <w:p w:rsidR="00CA19A2" w:rsidRDefault="00CA19A2" w:rsidP="003E4357">
      <w:pPr>
        <w:pStyle w:val="3"/>
      </w:pPr>
      <w:bookmarkStart w:id="108" w:name="_Toc94694530"/>
      <w:bookmarkStart w:id="109" w:name="_Toc193814806"/>
      <w:r>
        <w:t>Документ Начисление АбсКоинов за домашние задания</w:t>
      </w:r>
      <w:bookmarkEnd w:id="108"/>
      <w:bookmarkEnd w:id="109"/>
    </w:p>
    <w:p w:rsidR="00CA19A2" w:rsidRPr="00BD1C96" w:rsidRDefault="00CA19A2" w:rsidP="003E4357">
      <w:r>
        <w:t xml:space="preserve">В </w:t>
      </w:r>
      <w:r w:rsidRPr="00BD1C96">
        <w:rPr>
          <w:b/>
        </w:rPr>
        <w:t>Главном меню</w:t>
      </w:r>
      <w:r>
        <w:t xml:space="preserve"> выберите раздел </w:t>
      </w:r>
      <w:r>
        <w:rPr>
          <w:b/>
        </w:rPr>
        <w:t>Банк-игра</w:t>
      </w:r>
      <w:r>
        <w:t xml:space="preserve">. Откроется список объектов данного раздела, кликните левой кнопкой мыши по ссылке </w:t>
      </w:r>
      <w:r>
        <w:rPr>
          <w:b/>
        </w:rPr>
        <w:t>Начисление АбсКои</w:t>
      </w:r>
      <w:r w:rsidRPr="0086550F">
        <w:rPr>
          <w:b/>
        </w:rPr>
        <w:t>нов за домашние задания</w:t>
      </w:r>
      <w:r>
        <w:rPr>
          <w:b/>
        </w:rPr>
        <w:t xml:space="preserve"> </w:t>
      </w:r>
      <w:r w:rsidRPr="006D110D">
        <w:t>(</w:t>
      </w:r>
      <w:r w:rsidR="00475A59" w:rsidRPr="0000521C">
        <w:fldChar w:fldCharType="begin"/>
      </w:r>
      <w:r w:rsidR="00475A59" w:rsidRPr="0000521C">
        <w:instrText xml:space="preserve"> REF _Ref94607131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42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7F811E4D" wp14:editId="17747918">
            <wp:extent cx="5349554" cy="1710266"/>
            <wp:effectExtent l="0" t="0" r="3810" b="4445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53" cy="172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2" w:rsidRDefault="00CA19A2" w:rsidP="0000521C">
      <w:pPr>
        <w:pStyle w:val="af1"/>
      </w:pPr>
      <w:bookmarkStart w:id="110" w:name="_Ref94607131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42</w:t>
      </w:r>
      <w:r w:rsidR="00424E86">
        <w:rPr>
          <w:noProof/>
        </w:rPr>
        <w:fldChar w:fldCharType="end"/>
      </w:r>
      <w:bookmarkEnd w:id="110"/>
    </w:p>
    <w:p w:rsidR="00CA19A2" w:rsidRDefault="00CA19A2" w:rsidP="003E4357">
      <w:r>
        <w:t xml:space="preserve">Откроется </w:t>
      </w:r>
      <w:r w:rsidRPr="00C3581D">
        <w:t>список документа</w:t>
      </w:r>
      <w:r>
        <w:rPr>
          <w:b/>
        </w:rPr>
        <w:t xml:space="preserve"> </w:t>
      </w:r>
      <w:r w:rsidRPr="000414AB">
        <w:rPr>
          <w:b/>
        </w:rPr>
        <w:t>Домашние задания</w:t>
      </w:r>
      <w:r>
        <w:t xml:space="preserve">. Нажмите на кнопку </w:t>
      </w:r>
      <w:r w:rsidRPr="00216F3C">
        <w:rPr>
          <w:b/>
        </w:rPr>
        <w:t>Создать</w:t>
      </w:r>
      <w:r>
        <w:rPr>
          <w:b/>
        </w:rPr>
        <w:t xml:space="preserve">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_Ref94607140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43</w:t>
      </w:r>
      <w:r w:rsidR="00475A59" w:rsidRPr="0000521C">
        <w:fldChar w:fldCharType="end"/>
      </w:r>
      <w:r w:rsidR="003E4357" w:rsidRPr="0000521C">
        <w:t>)</w:t>
      </w:r>
      <w:r w:rsidRPr="0000521C">
        <w:t>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6A5650C7" wp14:editId="0C65D1F1">
            <wp:extent cx="5934629" cy="1000125"/>
            <wp:effectExtent l="0" t="0" r="952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54" cy="100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2" w:rsidRPr="0031672F" w:rsidRDefault="00CA19A2" w:rsidP="0000521C">
      <w:pPr>
        <w:pStyle w:val="af1"/>
      </w:pPr>
      <w:bookmarkStart w:id="111" w:name="_Ref9460714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43</w:t>
      </w:r>
      <w:r w:rsidR="00424E86">
        <w:rPr>
          <w:noProof/>
        </w:rPr>
        <w:fldChar w:fldCharType="end"/>
      </w:r>
      <w:bookmarkEnd w:id="111"/>
    </w:p>
    <w:p w:rsidR="00CA19A2" w:rsidRDefault="00CA19A2" w:rsidP="003E4357">
      <w:r>
        <w:t>Откроется форма нового документа.</w:t>
      </w:r>
    </w:p>
    <w:p w:rsidR="00CA19A2" w:rsidRPr="006C5C22" w:rsidRDefault="00CA19A2" w:rsidP="003E4357">
      <w:r>
        <w:lastRenderedPageBreak/>
        <w:t xml:space="preserve">Заполните реквизиты </w:t>
      </w:r>
      <w:r>
        <w:rPr>
          <w:b/>
        </w:rPr>
        <w:t xml:space="preserve">Учебный год, Период расписания занятий, </w:t>
      </w:r>
      <w:r w:rsidRPr="00076D8B">
        <w:t xml:space="preserve">нажмите кнопку </w:t>
      </w:r>
      <w:r>
        <w:rPr>
          <w:b/>
        </w:rPr>
        <w:t xml:space="preserve">Заполнить </w:t>
      </w:r>
      <w:r w:rsidRPr="00076D8B">
        <w:t xml:space="preserve">Система автоматически заполнит табличную часть на основании данных документов </w:t>
      </w:r>
      <w:r>
        <w:rPr>
          <w:b/>
        </w:rPr>
        <w:t>Домашние задания</w:t>
      </w:r>
      <w:r>
        <w:t xml:space="preserve">. Сохраните данные нажав кнопку </w:t>
      </w:r>
      <w:r w:rsidRPr="00A0235A">
        <w:rPr>
          <w:b/>
        </w:rPr>
        <w:t>Провести и закрыть</w:t>
      </w:r>
      <w:r>
        <w:t xml:space="preserve"> (</w:t>
      </w:r>
      <w:r w:rsidR="00475A59" w:rsidRPr="0000521C">
        <w:fldChar w:fldCharType="begin"/>
      </w:r>
      <w:r w:rsidR="00475A59" w:rsidRPr="0000521C">
        <w:instrText xml:space="preserve"> REF _Ref94607149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44</w:t>
      </w:r>
      <w:r w:rsidR="00475A59" w:rsidRPr="0000521C">
        <w:fldChar w:fldCharType="end"/>
      </w:r>
      <w:r w:rsidRPr="0000521C">
        <w:t>).</w:t>
      </w:r>
    </w:p>
    <w:p w:rsidR="00CA19A2" w:rsidRPr="0000521C" w:rsidRDefault="00CA19A2" w:rsidP="0000521C">
      <w:pPr>
        <w:pStyle w:val="af1"/>
      </w:pPr>
      <w:r w:rsidRPr="0000521C">
        <w:rPr>
          <w:noProof/>
        </w:rPr>
        <w:drawing>
          <wp:inline distT="0" distB="0" distL="0" distR="0" wp14:anchorId="3933B064" wp14:editId="0F02BBC1">
            <wp:extent cx="6200775" cy="1974913"/>
            <wp:effectExtent l="0" t="0" r="0" b="635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31" cy="19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9A2" w:rsidRDefault="00CA19A2" w:rsidP="0000521C">
      <w:pPr>
        <w:pStyle w:val="af1"/>
      </w:pPr>
      <w:bookmarkStart w:id="112" w:name="_Ref9460714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44</w:t>
      </w:r>
      <w:r w:rsidR="00424E86">
        <w:rPr>
          <w:noProof/>
        </w:rPr>
        <w:fldChar w:fldCharType="end"/>
      </w:r>
      <w:bookmarkEnd w:id="112"/>
    </w:p>
    <w:p w:rsidR="00CA19A2" w:rsidRPr="00CA19A2" w:rsidRDefault="00CA19A2" w:rsidP="00CA19A2">
      <w:pPr>
        <w:rPr>
          <w:rFonts w:eastAsia="Calibri"/>
          <w:lang w:eastAsia="en-US"/>
        </w:rPr>
      </w:pPr>
    </w:p>
    <w:p w:rsidR="00017045" w:rsidRDefault="00017045">
      <w:pPr>
        <w:spacing w:line="240" w:lineRule="auto"/>
        <w:ind w:firstLine="0"/>
        <w:jc w:val="left"/>
        <w:rPr>
          <w:rFonts w:eastAsia="Calibri"/>
          <w:lang w:eastAsia="en-US"/>
        </w:rPr>
      </w:pPr>
    </w:p>
    <w:p w:rsidR="002017E5" w:rsidRDefault="002017E5" w:rsidP="002017E5">
      <w:pPr>
        <w:pStyle w:val="2"/>
      </w:pPr>
      <w:r>
        <w:tab/>
      </w:r>
      <w:bookmarkStart w:id="113" w:name="_Toc193814807"/>
      <w:bookmarkStart w:id="114" w:name="_Toc193280503"/>
      <w:r w:rsidRPr="001046F2">
        <w:t>Заполнение ИОМ</w:t>
      </w:r>
      <w:bookmarkEnd w:id="113"/>
      <w:r>
        <w:t xml:space="preserve"> </w:t>
      </w:r>
      <w:bookmarkEnd w:id="114"/>
    </w:p>
    <w:p w:rsidR="002017E5" w:rsidRDefault="002017E5" w:rsidP="002017E5">
      <w:r>
        <w:t>Функция заполнения карточки индивидуального маршрута образования доступна только через Рабочее место специалиста при наличии у него соответствующих прав доступа.</w:t>
      </w:r>
    </w:p>
    <w:p w:rsidR="002017E5" w:rsidRPr="00BD1C96" w:rsidRDefault="002017E5" w:rsidP="002017E5">
      <w:r>
        <w:t>Н</w:t>
      </w:r>
      <w:r w:rsidRPr="00E649D6">
        <w:t xml:space="preserve">ажмите на кнопку </w:t>
      </w:r>
      <w:r>
        <w:rPr>
          <w:b/>
        </w:rPr>
        <w:t xml:space="preserve">Ввод ИОМ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_Ref99976945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45</w:t>
      </w:r>
      <w:r w:rsidR="00475A59" w:rsidRPr="0000521C">
        <w:fldChar w:fldCharType="end"/>
      </w:r>
      <w:r w:rsidRPr="0000521C">
        <w:t>).</w:t>
      </w:r>
    </w:p>
    <w:p w:rsidR="002017E5" w:rsidRPr="0000521C" w:rsidRDefault="00AD1D35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23DCF1B7" wp14:editId="6E31D0D8">
            <wp:extent cx="5962650" cy="3259472"/>
            <wp:effectExtent l="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807" cy="32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E5" w:rsidRDefault="002017E5" w:rsidP="0000521C">
      <w:pPr>
        <w:pStyle w:val="af1"/>
      </w:pPr>
      <w:bookmarkStart w:id="115" w:name="_Ref99976945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45</w:t>
      </w:r>
      <w:r w:rsidR="00424E86">
        <w:rPr>
          <w:noProof/>
        </w:rPr>
        <w:fldChar w:fldCharType="end"/>
      </w:r>
      <w:bookmarkEnd w:id="115"/>
    </w:p>
    <w:p w:rsidR="004F19C2" w:rsidRDefault="002017E5" w:rsidP="002017E5">
      <w:r>
        <w:t xml:space="preserve">Откроется форма </w:t>
      </w:r>
      <w:r w:rsidRPr="00663610">
        <w:rPr>
          <w:b/>
        </w:rPr>
        <w:t>Ввод ИОМ</w:t>
      </w:r>
      <w:r>
        <w:t xml:space="preserve">. </w:t>
      </w:r>
    </w:p>
    <w:p w:rsidR="008C1469" w:rsidRDefault="008C1469" w:rsidP="002017E5"/>
    <w:p w:rsidR="008C1469" w:rsidRDefault="008C1469" w:rsidP="008C1469">
      <w:pPr>
        <w:ind w:left="709" w:right="281" w:firstLine="0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6837CB08" wp14:editId="3F74DB41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Состав полей в форме Ввода ИОМ будет отличаться в зависимости от роли специалиста</w:t>
      </w:r>
      <w:r w:rsidRPr="008565AE">
        <w:t>.</w:t>
      </w:r>
    </w:p>
    <w:p w:rsidR="004F19C2" w:rsidRDefault="004F19C2" w:rsidP="00AD1D35"/>
    <w:p w:rsidR="008062C5" w:rsidRPr="00A22A9C" w:rsidRDefault="000079D1" w:rsidP="00AD1D35">
      <w:pPr>
        <w:rPr>
          <w:b/>
        </w:rPr>
      </w:pPr>
      <w:r w:rsidRPr="00A22A9C">
        <w:rPr>
          <w:b/>
        </w:rPr>
        <w:t xml:space="preserve">Для специалиста с ролью </w:t>
      </w:r>
      <w:r w:rsidR="00A22A9C" w:rsidRPr="00A22A9C">
        <w:rPr>
          <w:b/>
        </w:rPr>
        <w:t>«</w:t>
      </w:r>
      <w:r w:rsidR="008062C5" w:rsidRPr="00A22A9C">
        <w:rPr>
          <w:b/>
        </w:rPr>
        <w:t>Заместитель директора</w:t>
      </w:r>
      <w:r w:rsidR="00A22A9C" w:rsidRPr="00A22A9C">
        <w:rPr>
          <w:b/>
        </w:rPr>
        <w:t>»</w:t>
      </w:r>
    </w:p>
    <w:p w:rsidR="008062C5" w:rsidRDefault="008062C5" w:rsidP="008062C5">
      <w:r>
        <w:t xml:space="preserve">Выберите </w:t>
      </w:r>
      <w:r w:rsidRPr="008565AE">
        <w:rPr>
          <w:b/>
        </w:rPr>
        <w:t>Благополучателя</w:t>
      </w:r>
      <w:r>
        <w:t xml:space="preserve">, в верхней таблице заполните </w:t>
      </w:r>
      <w:r w:rsidRPr="003B0017">
        <w:rPr>
          <w:b/>
        </w:rPr>
        <w:t xml:space="preserve">Уровень </w:t>
      </w:r>
      <w:r>
        <w:rPr>
          <w:b/>
        </w:rPr>
        <w:t>обучаемости</w:t>
      </w:r>
      <w:r>
        <w:t xml:space="preserve">, </w:t>
      </w:r>
      <w:r w:rsidRPr="003B0017">
        <w:rPr>
          <w:b/>
        </w:rPr>
        <w:t>Контроль</w:t>
      </w:r>
      <w:r>
        <w:t xml:space="preserve"> и </w:t>
      </w:r>
      <w:r w:rsidRPr="003B0017">
        <w:rPr>
          <w:b/>
        </w:rPr>
        <w:t>Независимую диагностику</w:t>
      </w:r>
      <w:r>
        <w:rPr>
          <w:b/>
        </w:rPr>
        <w:t xml:space="preserve"> </w:t>
      </w:r>
      <w:r w:rsidRPr="0000521C">
        <w:t>(</w:t>
      </w:r>
      <w:r w:rsidR="00475A59" w:rsidRPr="0000521C">
        <w:fldChar w:fldCharType="begin"/>
      </w:r>
      <w:r w:rsidR="00475A59" w:rsidRPr="0000521C">
        <w:instrText xml:space="preserve"> REF _Ref111722843 \h </w:instrText>
      </w:r>
      <w:r w:rsidR="0000521C">
        <w:instrText xml:space="preserve"> \* MERGEFORMAT </w:instrText>
      </w:r>
      <w:r w:rsidR="00475A59" w:rsidRPr="0000521C">
        <w:fldChar w:fldCharType="separate"/>
      </w:r>
      <w:r w:rsidR="00475A59" w:rsidRPr="0000521C">
        <w:t xml:space="preserve">Рисунок </w:t>
      </w:r>
      <w:r w:rsidR="00475A59" w:rsidRPr="0000521C">
        <w:rPr>
          <w:noProof/>
        </w:rPr>
        <w:t>46</w:t>
      </w:r>
      <w:r w:rsidR="00475A59" w:rsidRPr="0000521C">
        <w:fldChar w:fldCharType="end"/>
      </w:r>
      <w:r w:rsidRPr="0000521C">
        <w:t>).</w:t>
      </w:r>
    </w:p>
    <w:p w:rsidR="008062C5" w:rsidRDefault="008062C5" w:rsidP="00AD1D35">
      <w:r>
        <w:t xml:space="preserve">Для заполнения </w:t>
      </w:r>
      <w:r w:rsidRPr="00444C18">
        <w:rPr>
          <w:b/>
        </w:rPr>
        <w:t>Навыков чтения</w:t>
      </w:r>
      <w:r>
        <w:t xml:space="preserve"> и </w:t>
      </w:r>
      <w:r>
        <w:rPr>
          <w:b/>
        </w:rPr>
        <w:t>Н</w:t>
      </w:r>
      <w:r w:rsidRPr="00444C18">
        <w:rPr>
          <w:b/>
        </w:rPr>
        <w:t>авыков счета</w:t>
      </w:r>
      <w:r>
        <w:t xml:space="preserve">, создайте в нужной таблице новую строку нажав на кнопку  </w:t>
      </w:r>
      <w:r>
        <w:rPr>
          <w:noProof/>
        </w:rPr>
        <w:drawing>
          <wp:inline distT="0" distB="0" distL="0" distR="0" wp14:anchorId="1877A96C" wp14:editId="41AB4610">
            <wp:extent cx="178316" cy="15636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6510" cy="1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заполните </w:t>
      </w:r>
      <w:r>
        <w:rPr>
          <w:b/>
        </w:rPr>
        <w:t xml:space="preserve">Контрольный элемент </w:t>
      </w:r>
      <w:r w:rsidRPr="00444C18">
        <w:t>и нужный этап контроля.</w:t>
      </w:r>
    </w:p>
    <w:p w:rsidR="002017E5" w:rsidRPr="0000521C" w:rsidRDefault="002017E5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307AC240" wp14:editId="707ADF66">
            <wp:extent cx="6044982" cy="2733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369" cy="27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E5" w:rsidRDefault="002017E5" w:rsidP="0000521C">
      <w:pPr>
        <w:pStyle w:val="af1"/>
      </w:pPr>
      <w:bookmarkStart w:id="116" w:name="_Ref111722843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</w:instrText>
      </w:r>
      <w:r w:rsidR="00424E86">
        <w:instrText xml:space="preserve">RABIC </w:instrText>
      </w:r>
      <w:r w:rsidR="00424E86">
        <w:fldChar w:fldCharType="separate"/>
      </w:r>
      <w:r w:rsidR="006756A7" w:rsidRPr="0000521C">
        <w:rPr>
          <w:noProof/>
        </w:rPr>
        <w:t>46</w:t>
      </w:r>
      <w:r w:rsidR="00424E86">
        <w:rPr>
          <w:noProof/>
        </w:rPr>
        <w:fldChar w:fldCharType="end"/>
      </w:r>
      <w:bookmarkEnd w:id="116"/>
    </w:p>
    <w:p w:rsidR="008062C5" w:rsidRDefault="008062C5" w:rsidP="002017E5"/>
    <w:p w:rsidR="008062C5" w:rsidRPr="0006368A" w:rsidRDefault="0006368A" w:rsidP="002017E5">
      <w:pPr>
        <w:rPr>
          <w:b/>
        </w:rPr>
      </w:pPr>
      <w:r w:rsidRPr="0006368A">
        <w:rPr>
          <w:b/>
        </w:rPr>
        <w:t>Для специалиста с ролью «</w:t>
      </w:r>
      <w:r w:rsidR="008062C5" w:rsidRPr="0006368A">
        <w:rPr>
          <w:b/>
        </w:rPr>
        <w:t>Классный руководитель</w:t>
      </w:r>
      <w:r w:rsidRPr="0006368A">
        <w:rPr>
          <w:b/>
        </w:rPr>
        <w:t>»</w:t>
      </w:r>
    </w:p>
    <w:p w:rsidR="008062C5" w:rsidRDefault="008062C5" w:rsidP="008062C5">
      <w:r>
        <w:t xml:space="preserve">Выберите </w:t>
      </w:r>
      <w:r w:rsidRPr="008565AE">
        <w:rPr>
          <w:b/>
        </w:rPr>
        <w:t>Благополучателя</w:t>
      </w:r>
      <w:r>
        <w:t xml:space="preserve">, выберите </w:t>
      </w:r>
      <w:r w:rsidRPr="0070709B">
        <w:rPr>
          <w:b/>
        </w:rPr>
        <w:t>Предмет</w:t>
      </w:r>
      <w:r>
        <w:t xml:space="preserve">, добавьте строку в табличную часть нажав кнопку </w:t>
      </w:r>
      <w:r>
        <w:rPr>
          <w:noProof/>
        </w:rPr>
        <w:drawing>
          <wp:inline distT="0" distB="0" distL="0" distR="0" wp14:anchorId="5223398D" wp14:editId="2C63BD2D">
            <wp:extent cx="178316" cy="15636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6510" cy="1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заполните </w:t>
      </w:r>
      <w:r>
        <w:rPr>
          <w:b/>
        </w:rPr>
        <w:t>Задачи на период</w:t>
      </w:r>
      <w:r>
        <w:t xml:space="preserve">, </w:t>
      </w:r>
      <w:r>
        <w:rPr>
          <w:b/>
        </w:rPr>
        <w:t>Форму работы</w:t>
      </w:r>
      <w:r>
        <w:t xml:space="preserve">, </w:t>
      </w:r>
      <w:r>
        <w:rPr>
          <w:b/>
        </w:rPr>
        <w:t>Период</w:t>
      </w:r>
      <w:r>
        <w:t xml:space="preserve"> и </w:t>
      </w:r>
      <w:r>
        <w:rPr>
          <w:b/>
        </w:rPr>
        <w:t>Результативность</w:t>
      </w:r>
      <w:r>
        <w:t xml:space="preserve">. Повторите для каждого предмета. Для сохранения данных нажмите кнопку </w:t>
      </w:r>
      <w:r w:rsidRPr="003C249F">
        <w:rPr>
          <w:b/>
        </w:rPr>
        <w:t>Записать</w:t>
      </w:r>
      <w:r>
        <w:t xml:space="preserve"> (</w:t>
      </w:r>
      <w:r w:rsidR="006756A7">
        <w:fldChar w:fldCharType="begin"/>
      </w:r>
      <w:r w:rsidR="006756A7">
        <w:instrText xml:space="preserve"> REF _Ref193812152 \h </w:instrText>
      </w:r>
      <w:r w:rsidR="006756A7">
        <w:fldChar w:fldCharType="separate"/>
      </w:r>
      <w:r w:rsidR="006756A7">
        <w:t xml:space="preserve">Рисунок </w:t>
      </w:r>
      <w:r w:rsidR="006756A7">
        <w:rPr>
          <w:noProof/>
        </w:rPr>
        <w:t>47</w:t>
      </w:r>
      <w:r w:rsidR="006756A7">
        <w:fldChar w:fldCharType="end"/>
      </w:r>
      <w:r>
        <w:t>) или выберите другого благополучателя.</w:t>
      </w:r>
    </w:p>
    <w:p w:rsidR="008062C5" w:rsidRDefault="008062C5" w:rsidP="0000521C">
      <w:pPr>
        <w:pStyle w:val="af1"/>
      </w:pPr>
      <w:r>
        <w:rPr>
          <w:noProof/>
        </w:rPr>
        <w:drawing>
          <wp:inline distT="0" distB="0" distL="0" distR="0" wp14:anchorId="095D30DB" wp14:editId="5727FC4D">
            <wp:extent cx="6000749" cy="3133725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404" cy="31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A59" w:rsidRDefault="00475A59" w:rsidP="0000521C">
      <w:pPr>
        <w:pStyle w:val="af1"/>
      </w:pPr>
      <w:bookmarkStart w:id="117" w:name="_Ref193812152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47</w:t>
      </w:r>
      <w:r w:rsidR="00424E86">
        <w:rPr>
          <w:noProof/>
        </w:rPr>
        <w:fldChar w:fldCharType="end"/>
      </w:r>
      <w:bookmarkEnd w:id="117"/>
    </w:p>
    <w:p w:rsidR="008062C5" w:rsidRDefault="0006368A" w:rsidP="002017E5">
      <w:pPr>
        <w:rPr>
          <w:b/>
        </w:rPr>
      </w:pPr>
      <w:r w:rsidRPr="0006368A">
        <w:rPr>
          <w:b/>
        </w:rPr>
        <w:lastRenderedPageBreak/>
        <w:t xml:space="preserve">Для специалиста с ролью </w:t>
      </w:r>
      <w:r>
        <w:rPr>
          <w:b/>
        </w:rPr>
        <w:t>«</w:t>
      </w:r>
      <w:r w:rsidR="008062C5" w:rsidRPr="0006368A">
        <w:rPr>
          <w:b/>
        </w:rPr>
        <w:t>Медицинский работник</w:t>
      </w:r>
      <w:r w:rsidR="006A3658" w:rsidRPr="0006368A">
        <w:rPr>
          <w:b/>
        </w:rPr>
        <w:t xml:space="preserve">, </w:t>
      </w:r>
      <w:r w:rsidRPr="0006368A">
        <w:rPr>
          <w:b/>
        </w:rPr>
        <w:t>П</w:t>
      </w:r>
      <w:r w:rsidR="006A3658" w:rsidRPr="0006368A">
        <w:rPr>
          <w:b/>
        </w:rPr>
        <w:t xml:space="preserve">сихолог, </w:t>
      </w:r>
      <w:r w:rsidRPr="0006368A">
        <w:rPr>
          <w:b/>
        </w:rPr>
        <w:t>Л</w:t>
      </w:r>
      <w:r w:rsidR="006A3658" w:rsidRPr="0006368A">
        <w:rPr>
          <w:b/>
        </w:rPr>
        <w:t xml:space="preserve">огопед, </w:t>
      </w:r>
      <w:r w:rsidRPr="0006368A">
        <w:rPr>
          <w:b/>
        </w:rPr>
        <w:t>Д</w:t>
      </w:r>
      <w:r w:rsidR="006A3658" w:rsidRPr="0006368A">
        <w:rPr>
          <w:b/>
        </w:rPr>
        <w:t>ефектолог</w:t>
      </w:r>
      <w:r>
        <w:rPr>
          <w:b/>
        </w:rPr>
        <w:t>»</w:t>
      </w:r>
    </w:p>
    <w:p w:rsidR="006A3658" w:rsidRDefault="006A3658" w:rsidP="006A3658">
      <w:r>
        <w:t xml:space="preserve">Выберите </w:t>
      </w:r>
      <w:r w:rsidRPr="008565AE">
        <w:rPr>
          <w:b/>
        </w:rPr>
        <w:t>Благополучателя</w:t>
      </w:r>
      <w:r>
        <w:t xml:space="preserve">, заполните </w:t>
      </w:r>
      <w:r w:rsidRPr="008565AE">
        <w:rPr>
          <w:b/>
        </w:rPr>
        <w:t>Уровень сформированности</w:t>
      </w:r>
      <w:r>
        <w:t xml:space="preserve">, </w:t>
      </w:r>
      <w:r w:rsidRPr="008565AE">
        <w:rPr>
          <w:b/>
        </w:rPr>
        <w:t>Работы</w:t>
      </w:r>
      <w:r>
        <w:t xml:space="preserve">, </w:t>
      </w:r>
      <w:r w:rsidRPr="008565AE">
        <w:rPr>
          <w:b/>
        </w:rPr>
        <w:t>Рекомендации</w:t>
      </w:r>
      <w:r>
        <w:t xml:space="preserve"> и </w:t>
      </w:r>
      <w:r w:rsidRPr="008565AE">
        <w:rPr>
          <w:b/>
        </w:rPr>
        <w:t>Заключение</w:t>
      </w:r>
      <w:r>
        <w:t xml:space="preserve">. Для сохранения данных нажмите кнопку </w:t>
      </w:r>
      <w:r w:rsidRPr="003C249F">
        <w:rPr>
          <w:b/>
        </w:rPr>
        <w:t>Записать</w:t>
      </w:r>
      <w:r>
        <w:t xml:space="preserve"> </w:t>
      </w:r>
      <w:r w:rsidRPr="0000521C">
        <w:t>(</w:t>
      </w:r>
      <w:r w:rsidR="006756A7" w:rsidRPr="0000521C">
        <w:fldChar w:fldCharType="begin"/>
      </w:r>
      <w:r w:rsidR="006756A7" w:rsidRPr="0000521C">
        <w:instrText xml:space="preserve"> REF _Ref99976959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48</w:t>
      </w:r>
      <w:r w:rsidR="006756A7" w:rsidRPr="0000521C">
        <w:fldChar w:fldCharType="end"/>
      </w:r>
      <w:r>
        <w:t>) или выберите другого благополучателя.</w:t>
      </w:r>
    </w:p>
    <w:p w:rsidR="008062C5" w:rsidRPr="0000521C" w:rsidRDefault="006A3658" w:rsidP="0000521C">
      <w:pPr>
        <w:pStyle w:val="af1"/>
      </w:pPr>
      <w:r w:rsidRPr="0000521C">
        <w:rPr>
          <w:noProof/>
        </w:rPr>
        <w:drawing>
          <wp:inline distT="0" distB="0" distL="0" distR="0" wp14:anchorId="4EC70D78" wp14:editId="455C9AB9">
            <wp:extent cx="6046255" cy="330517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12" cy="330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E5" w:rsidRDefault="002017E5" w:rsidP="0000521C">
      <w:pPr>
        <w:pStyle w:val="af1"/>
      </w:pPr>
      <w:bookmarkStart w:id="118" w:name="_Ref9997695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48</w:t>
      </w:r>
      <w:r w:rsidR="00424E86">
        <w:rPr>
          <w:noProof/>
        </w:rPr>
        <w:fldChar w:fldCharType="end"/>
      </w:r>
      <w:bookmarkEnd w:id="118"/>
    </w:p>
    <w:p w:rsidR="0042443E" w:rsidRPr="008565AE" w:rsidRDefault="0042443E" w:rsidP="0042443E">
      <w:pPr>
        <w:pStyle w:val="af0"/>
        <w:numPr>
          <w:ilvl w:val="0"/>
          <w:numId w:val="18"/>
        </w:numPr>
        <w:ind w:right="281"/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2C447B7" wp14:editId="4F001DFB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При заполнении всех данных</w:t>
      </w:r>
      <w:r w:rsidRPr="008565AE">
        <w:t xml:space="preserve"> – </w:t>
      </w:r>
      <w:r>
        <w:t>ячейка благополучателя подсвечивается зеленым</w:t>
      </w:r>
      <w:r w:rsidRPr="008565AE">
        <w:t>.</w:t>
      </w:r>
    </w:p>
    <w:p w:rsidR="0042443E" w:rsidRDefault="0042443E" w:rsidP="0042443E">
      <w:pPr>
        <w:pStyle w:val="af0"/>
        <w:numPr>
          <w:ilvl w:val="0"/>
          <w:numId w:val="18"/>
        </w:numPr>
        <w:ind w:right="281"/>
      </w:pPr>
      <w:r>
        <w:t>При заполнении всех данных у всех благополучателей</w:t>
      </w:r>
      <w:r w:rsidRPr="008565AE">
        <w:t xml:space="preserve"> класса</w:t>
      </w:r>
      <w:r>
        <w:t xml:space="preserve"> </w:t>
      </w:r>
      <w:r w:rsidRPr="008565AE">
        <w:t xml:space="preserve">– </w:t>
      </w:r>
      <w:r>
        <w:t>ячейка класса подсвечивается</w:t>
      </w:r>
      <w:r w:rsidRPr="008565AE">
        <w:t xml:space="preserve"> зеленым.</w:t>
      </w:r>
    </w:p>
    <w:p w:rsidR="0042443E" w:rsidRDefault="0042443E" w:rsidP="0042443E">
      <w:pPr>
        <w:pStyle w:val="af0"/>
        <w:numPr>
          <w:ilvl w:val="0"/>
          <w:numId w:val="18"/>
        </w:numPr>
        <w:ind w:right="281"/>
      </w:pPr>
      <w:r>
        <w:t>До первого апреля система считает все поля заполненными, при незаполненных полях уровня сформированности на конец периода. После первого апреля система считает все поля заполненными, при заполнении всех полей без исключения.</w:t>
      </w:r>
    </w:p>
    <w:p w:rsidR="0042443E" w:rsidRDefault="0042443E" w:rsidP="0042443E">
      <w:pPr>
        <w:ind w:left="709" w:right="281" w:firstLine="0"/>
      </w:pPr>
    </w:p>
    <w:p w:rsidR="0042443E" w:rsidRPr="008565AE" w:rsidRDefault="0042443E" w:rsidP="0042443E">
      <w:pPr>
        <w:ind w:firstLine="1"/>
      </w:pPr>
      <w:r>
        <w:t>В программе организована подсветка процентов группы уровня сформированности</w:t>
      </w:r>
      <w:r w:rsidRPr="008565AE">
        <w:t>:</w:t>
      </w:r>
    </w:p>
    <w:p w:rsidR="0042443E" w:rsidRPr="008565AE" w:rsidRDefault="0042443E" w:rsidP="0042443E">
      <w:pPr>
        <w:pStyle w:val="af0"/>
        <w:ind w:left="708" w:firstLine="1"/>
      </w:pPr>
      <w:r w:rsidRPr="008565AE">
        <w:t>0-25</w:t>
      </w:r>
      <w:r>
        <w:t>%</w:t>
      </w:r>
      <w:r w:rsidRPr="008565AE">
        <w:t xml:space="preserve"> – красный;</w:t>
      </w:r>
    </w:p>
    <w:p w:rsidR="0042443E" w:rsidRPr="008565AE" w:rsidRDefault="0042443E" w:rsidP="0042443E">
      <w:pPr>
        <w:pStyle w:val="af0"/>
        <w:ind w:left="708" w:firstLine="1"/>
      </w:pPr>
      <w:r w:rsidRPr="008565AE">
        <w:lastRenderedPageBreak/>
        <w:t>26-50</w:t>
      </w:r>
      <w:r>
        <w:t>%</w:t>
      </w:r>
      <w:r w:rsidRPr="008565AE">
        <w:t xml:space="preserve"> – оранжевый;</w:t>
      </w:r>
    </w:p>
    <w:p w:rsidR="0042443E" w:rsidRDefault="0042443E" w:rsidP="0042443E">
      <w:pPr>
        <w:pStyle w:val="af0"/>
        <w:ind w:left="708" w:firstLine="1"/>
      </w:pPr>
      <w:r w:rsidRPr="008565AE">
        <w:t>51-75</w:t>
      </w:r>
      <w:r>
        <w:t>%</w:t>
      </w:r>
      <w:r w:rsidRPr="008565AE">
        <w:t xml:space="preserve"> – желтый;</w:t>
      </w:r>
    </w:p>
    <w:p w:rsidR="0042443E" w:rsidRPr="008565AE" w:rsidRDefault="0042443E" w:rsidP="0042443E">
      <w:pPr>
        <w:pStyle w:val="af0"/>
        <w:ind w:left="708" w:firstLine="1"/>
      </w:pPr>
      <w:r w:rsidRPr="008565AE">
        <w:t>76-100</w:t>
      </w:r>
      <w:r>
        <w:t>%</w:t>
      </w:r>
      <w:r w:rsidRPr="008565AE">
        <w:t xml:space="preserve"> – зеленый</w:t>
      </w:r>
      <w:r>
        <w:t>.</w:t>
      </w:r>
    </w:p>
    <w:p w:rsidR="006A3658" w:rsidRDefault="006A3658" w:rsidP="006A3658">
      <w:pPr>
        <w:rPr>
          <w:rFonts w:eastAsia="Calibri"/>
          <w:lang w:eastAsia="en-US"/>
        </w:rPr>
      </w:pPr>
    </w:p>
    <w:p w:rsidR="0042443E" w:rsidRDefault="0042443E" w:rsidP="006A3658">
      <w:pPr>
        <w:rPr>
          <w:rFonts w:eastAsia="Calibri"/>
          <w:lang w:eastAsia="en-US"/>
        </w:rPr>
      </w:pPr>
    </w:p>
    <w:p w:rsidR="0042443E" w:rsidRDefault="00D21A02" w:rsidP="00D21A02">
      <w:pPr>
        <w:pStyle w:val="2"/>
        <w:rPr>
          <w:rFonts w:eastAsia="Calibri"/>
          <w:lang w:eastAsia="en-US"/>
        </w:rPr>
      </w:pPr>
      <w:bookmarkStart w:id="119" w:name="_Toc193814808"/>
      <w:r>
        <w:rPr>
          <w:rFonts w:eastAsia="Calibri"/>
          <w:lang w:eastAsia="en-US"/>
        </w:rPr>
        <w:t>Фиксация проведения приема школьным медицинским работником</w:t>
      </w:r>
      <w:bookmarkEnd w:id="119"/>
    </w:p>
    <w:p w:rsidR="00D21A02" w:rsidRDefault="00D21A02" w:rsidP="00D21A02">
      <w:pPr>
        <w:pStyle w:val="3"/>
      </w:pPr>
      <w:bookmarkStart w:id="120" w:name="_Toc193280515"/>
      <w:bookmarkStart w:id="121" w:name="_Toc193814809"/>
      <w:r>
        <w:t>Фиксация факта проведения осмотра</w:t>
      </w:r>
      <w:bookmarkEnd w:id="120"/>
      <w:bookmarkEnd w:id="121"/>
    </w:p>
    <w:p w:rsidR="00D21A02" w:rsidRDefault="00D21A02" w:rsidP="00D21A02">
      <w:r>
        <w:t xml:space="preserve">Функция выполняется на форме </w:t>
      </w:r>
      <w:r w:rsidRPr="00A9725C">
        <w:rPr>
          <w:b/>
        </w:rPr>
        <w:t>Рабочее место специалиста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_Ref193812178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49</w:t>
      </w:r>
      <w:r w:rsidR="006756A7" w:rsidRPr="0000521C">
        <w:fldChar w:fldCharType="end"/>
      </w:r>
      <w:r w:rsidRPr="0000521C">
        <w:t>)</w:t>
      </w:r>
      <w:r w:rsidR="0000521C">
        <w:t>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7F640EEE" wp14:editId="3C9DABAF">
            <wp:extent cx="6121969" cy="33432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902" cy="334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22" w:name="_Ref19381217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</w:instrText>
      </w:r>
      <w:r w:rsidR="00424E86">
        <w:instrText xml:space="preserve">\* ARABIC </w:instrText>
      </w:r>
      <w:r w:rsidR="00424E86">
        <w:fldChar w:fldCharType="separate"/>
      </w:r>
      <w:r w:rsidR="006756A7" w:rsidRPr="0000521C">
        <w:rPr>
          <w:noProof/>
        </w:rPr>
        <w:t>49</w:t>
      </w:r>
      <w:r w:rsidR="00424E86">
        <w:rPr>
          <w:noProof/>
        </w:rPr>
        <w:fldChar w:fldCharType="end"/>
      </w:r>
      <w:bookmarkEnd w:id="122"/>
    </w:p>
    <w:p w:rsidR="00D21A02" w:rsidRDefault="00D21A02" w:rsidP="00D21A02">
      <w:pPr>
        <w:ind w:firstLine="0"/>
      </w:pPr>
      <w:r>
        <w:t>Форма содержит три секции:</w:t>
      </w:r>
    </w:p>
    <w:p w:rsidR="00D21A02" w:rsidRDefault="00D21A02" w:rsidP="00D21A02">
      <w:pPr>
        <w:pStyle w:val="af0"/>
        <w:numPr>
          <w:ilvl w:val="0"/>
          <w:numId w:val="24"/>
        </w:numPr>
      </w:pPr>
      <w:r>
        <w:t>Расписание;</w:t>
      </w:r>
    </w:p>
    <w:p w:rsidR="00D21A02" w:rsidRDefault="00D21A02" w:rsidP="00D21A02">
      <w:pPr>
        <w:pStyle w:val="af0"/>
        <w:numPr>
          <w:ilvl w:val="0"/>
          <w:numId w:val="24"/>
        </w:numPr>
      </w:pPr>
      <w:r>
        <w:t>Данные заполнения;</w:t>
      </w:r>
    </w:p>
    <w:p w:rsidR="00D21A02" w:rsidRDefault="00D21A02" w:rsidP="00D21A02">
      <w:pPr>
        <w:pStyle w:val="af0"/>
        <w:numPr>
          <w:ilvl w:val="0"/>
          <w:numId w:val="24"/>
        </w:numPr>
      </w:pPr>
      <w:r>
        <w:t>История.</w:t>
      </w:r>
    </w:p>
    <w:p w:rsidR="00D21A02" w:rsidRDefault="00D21A02" w:rsidP="00D21A02">
      <w:r>
        <w:t xml:space="preserve">В секцию </w:t>
      </w:r>
      <w:r w:rsidRPr="0011277E">
        <w:rPr>
          <w:b/>
        </w:rPr>
        <w:t>Расписание</w:t>
      </w:r>
      <w:r>
        <w:t xml:space="preserve"> на выбранную дату (по умолчанию текущая) выводится расписание запланированных приемов, а также если есть зафиксированные приемы. Каждый вид приема имеет свою пиктограмму:</w:t>
      </w:r>
    </w:p>
    <w:p w:rsidR="00D21A02" w:rsidRDefault="00D21A02" w:rsidP="00D21A02">
      <w:pPr>
        <w:ind w:firstLine="0"/>
      </w:pPr>
      <w:r w:rsidRPr="004E4374">
        <w:rPr>
          <w:sz w:val="20"/>
        </w:rPr>
        <w:object w:dxaOrig="195" w:dyaOrig="150">
          <v:shape id="_x0000_i1029" type="#_x0000_t75" style="width:10.05pt;height:7.55pt" o:ole="">
            <v:imagedata r:id="rId25" o:title=""/>
          </v:shape>
          <o:OLEObject Type="Embed" ProgID="PBrush" ShapeID="_x0000_i1029" DrawAspect="Content" ObjectID="_1806330703" r:id="rId60"/>
        </w:object>
      </w:r>
      <w:r>
        <w:t xml:space="preserve"> - запланированный прием;</w:t>
      </w:r>
    </w:p>
    <w:p w:rsidR="00D21A02" w:rsidRDefault="00D21A02" w:rsidP="00D21A02">
      <w:pPr>
        <w:ind w:firstLine="0"/>
      </w:pPr>
      <w:r w:rsidRPr="004E4374">
        <w:rPr>
          <w:sz w:val="20"/>
        </w:rPr>
        <w:object w:dxaOrig="225" w:dyaOrig="180">
          <v:shape id="_x0000_i1030" type="#_x0000_t75" style="width:10.9pt;height:8.35pt" o:ole="">
            <v:imagedata r:id="rId27" o:title=""/>
          </v:shape>
          <o:OLEObject Type="Embed" ProgID="PBrush" ShapeID="_x0000_i1030" DrawAspect="Content" ObjectID="_1806330704" r:id="rId61"/>
        </w:object>
      </w:r>
      <w:r>
        <w:t xml:space="preserve"> - запланированный зафиксированный прием;</w:t>
      </w:r>
    </w:p>
    <w:p w:rsidR="00D21A02" w:rsidRDefault="00D21A02" w:rsidP="00D21A02">
      <w:pPr>
        <w:ind w:firstLine="0"/>
      </w:pPr>
      <w:r>
        <w:t xml:space="preserve"> </w:t>
      </w:r>
      <w:r>
        <w:rPr>
          <w:noProof/>
        </w:rPr>
        <w:drawing>
          <wp:inline distT="0" distB="0" distL="0" distR="0" wp14:anchorId="07D02FB8" wp14:editId="58C362D6">
            <wp:extent cx="85725" cy="857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не запланированныей зафиксированный прием.</w:t>
      </w:r>
    </w:p>
    <w:p w:rsidR="00D21A02" w:rsidRDefault="00D21A02" w:rsidP="00D21A02">
      <w:pPr>
        <w:ind w:firstLine="0"/>
      </w:pPr>
    </w:p>
    <w:p w:rsidR="00D21A02" w:rsidRDefault="00D21A02" w:rsidP="00D21A02">
      <w:r>
        <w:t xml:space="preserve">В секцию </w:t>
      </w:r>
      <w:r w:rsidRPr="00CC4633">
        <w:rPr>
          <w:b/>
        </w:rPr>
        <w:t>Данные заполнения</w:t>
      </w:r>
      <w:r>
        <w:t xml:space="preserve"> выводится информация об оказываемой услуге, исполнителях и благополучателях из плановых или зафиксированных приемов.</w:t>
      </w:r>
    </w:p>
    <w:p w:rsidR="00D21A02" w:rsidRDefault="00D21A02" w:rsidP="00D21A02">
      <w:pPr>
        <w:rPr>
          <w:b/>
        </w:rPr>
      </w:pPr>
      <w:r>
        <w:t xml:space="preserve">В секцию </w:t>
      </w:r>
      <w:r w:rsidRPr="00CC4633">
        <w:rPr>
          <w:b/>
        </w:rPr>
        <w:t>История</w:t>
      </w:r>
      <w:r>
        <w:t xml:space="preserve"> выводится история приемов, проведенных ранее с участием благополучателя выбранного в таблице </w:t>
      </w:r>
      <w:r w:rsidRPr="00CC4633">
        <w:rPr>
          <w:b/>
        </w:rPr>
        <w:t>Благополучатели</w:t>
      </w:r>
      <w:r>
        <w:t xml:space="preserve"> секции </w:t>
      </w:r>
      <w:r w:rsidRPr="00CC4633">
        <w:rPr>
          <w:b/>
        </w:rPr>
        <w:t>Данные заполнения</w:t>
      </w:r>
      <w:r>
        <w:rPr>
          <w:b/>
        </w:rPr>
        <w:t>.</w:t>
      </w:r>
    </w:p>
    <w:p w:rsidR="00D21A02" w:rsidRPr="00E741E4" w:rsidRDefault="00D21A02" w:rsidP="00D21A02">
      <w:pPr>
        <w:rPr>
          <w:rFonts w:eastAsia="Calibri"/>
        </w:rPr>
      </w:pPr>
    </w:p>
    <w:p w:rsidR="00D21A02" w:rsidRDefault="00D21A02" w:rsidP="00D21A02">
      <w:pPr>
        <w:pStyle w:val="3"/>
        <w:rPr>
          <w:rFonts w:eastAsia="Calibri"/>
          <w:lang w:eastAsia="en-US"/>
        </w:rPr>
      </w:pPr>
      <w:bookmarkStart w:id="123" w:name="_Toc193280516"/>
      <w:bookmarkStart w:id="124" w:name="_Toc193814810"/>
      <w:r w:rsidRPr="00E741E4">
        <w:rPr>
          <w:rFonts w:eastAsia="Calibri"/>
          <w:lang w:eastAsia="en-US"/>
        </w:rPr>
        <w:t>Фиксация запланированного приема</w:t>
      </w:r>
      <w:bookmarkEnd w:id="123"/>
      <w:bookmarkEnd w:id="124"/>
    </w:p>
    <w:p w:rsidR="00D21A02" w:rsidRPr="00BD1C96" w:rsidRDefault="00D21A02" w:rsidP="00D21A02">
      <w:r>
        <w:t xml:space="preserve">Войдите в систему. На экран будет выведена форма </w:t>
      </w:r>
      <w:r w:rsidRPr="00B41B8C">
        <w:rPr>
          <w:b/>
        </w:rPr>
        <w:t>Рабочее место Специалиста</w:t>
      </w:r>
      <w:r>
        <w:rPr>
          <w:b/>
        </w:rPr>
        <w:t xml:space="preserve"> </w:t>
      </w:r>
      <w:r w:rsidRPr="0000521C">
        <w:t>(</w:t>
      </w:r>
      <w:r w:rsidR="006756A7" w:rsidRPr="0000521C">
        <w:fldChar w:fldCharType="begin"/>
      </w:r>
      <w:r w:rsidR="006756A7" w:rsidRPr="0000521C">
        <w:instrText xml:space="preserve"> REF _Ref193812188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50</w:t>
      </w:r>
      <w:r w:rsidR="006756A7" w:rsidRPr="0000521C">
        <w:fldChar w:fldCharType="end"/>
      </w:r>
      <w:r w:rsidRPr="006D110D">
        <w:t>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5AB38009" wp14:editId="3343C05F">
            <wp:extent cx="6012213" cy="3283336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60" cy="32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  <w:rPr>
          <w:noProof/>
        </w:rPr>
      </w:pPr>
      <w:bookmarkStart w:id="125" w:name="_Ref193812188"/>
      <w:r w:rsidRPr="0000521C">
        <w:t xml:space="preserve">Рисунок </w:t>
      </w:r>
      <w:r w:rsidR="00424E86">
        <w:fldChar w:fldCharType="begin"/>
      </w:r>
      <w:r w:rsidR="00424E86">
        <w:instrText xml:space="preserve"> </w:instrText>
      </w:r>
      <w:r w:rsidR="00424E86">
        <w:instrText xml:space="preserve">SEQ Рисунок \* ARABIC </w:instrText>
      </w:r>
      <w:r w:rsidR="00424E86">
        <w:fldChar w:fldCharType="separate"/>
      </w:r>
      <w:r w:rsidR="006756A7" w:rsidRPr="0000521C">
        <w:rPr>
          <w:noProof/>
        </w:rPr>
        <w:t>50</w:t>
      </w:r>
      <w:r w:rsidR="00424E86">
        <w:rPr>
          <w:noProof/>
        </w:rPr>
        <w:fldChar w:fldCharType="end"/>
      </w:r>
      <w:bookmarkEnd w:id="125"/>
    </w:p>
    <w:p w:rsidR="00D21A02" w:rsidRDefault="00D21A02" w:rsidP="00D21A02">
      <w:pPr>
        <w:ind w:right="281" w:firstLine="0"/>
      </w:pPr>
      <w:r>
        <w:t xml:space="preserve">В секции </w:t>
      </w:r>
      <w:r w:rsidRPr="00AC4C11">
        <w:rPr>
          <w:b/>
        </w:rPr>
        <w:t>Расписание</w:t>
      </w:r>
      <w:r>
        <w:t xml:space="preserve"> выберите нужную дату (по умолчанию текущая) и нужный временной интервал. В секцию </w:t>
      </w:r>
      <w:r w:rsidRPr="00AC4C11">
        <w:rPr>
          <w:b/>
        </w:rPr>
        <w:t>Данные заполнения</w:t>
      </w:r>
      <w:r>
        <w:t xml:space="preserve"> будут выведена </w:t>
      </w:r>
      <w:r>
        <w:lastRenderedPageBreak/>
        <w:t xml:space="preserve">информация об </w:t>
      </w:r>
      <w:r w:rsidRPr="00646D80">
        <w:rPr>
          <w:b/>
        </w:rPr>
        <w:t>Оказываемой услуге</w:t>
      </w:r>
      <w:r>
        <w:t xml:space="preserve">, </w:t>
      </w:r>
      <w:r w:rsidRPr="00646D80">
        <w:rPr>
          <w:b/>
        </w:rPr>
        <w:t>Исполнителях</w:t>
      </w:r>
      <w:r>
        <w:t xml:space="preserve"> и </w:t>
      </w:r>
      <w:r w:rsidRPr="00646D80">
        <w:rPr>
          <w:b/>
        </w:rPr>
        <w:t>Благополучателях</w:t>
      </w:r>
      <w:r>
        <w:t xml:space="preserve"> из запланированного приема (</w:t>
      </w:r>
      <w:r w:rsidR="006756A7" w:rsidRPr="0000521C">
        <w:fldChar w:fldCharType="begin"/>
      </w:r>
      <w:r w:rsidR="006756A7" w:rsidRPr="0000521C">
        <w:instrText xml:space="preserve"> REF _Ref193812197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51</w:t>
      </w:r>
      <w:r w:rsidR="006756A7" w:rsidRPr="0000521C">
        <w:fldChar w:fldCharType="end"/>
      </w:r>
      <w:r w:rsidRPr="0000521C">
        <w:t>)</w:t>
      </w:r>
      <w:r>
        <w:t>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4937D3F4" wp14:editId="7DCB1081">
            <wp:extent cx="5941509" cy="3248025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01" cy="32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26" w:name="_Ref193812197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51</w:t>
      </w:r>
      <w:r w:rsidR="00424E86">
        <w:rPr>
          <w:noProof/>
        </w:rPr>
        <w:fldChar w:fldCharType="end"/>
      </w:r>
      <w:bookmarkEnd w:id="126"/>
    </w:p>
    <w:p w:rsidR="00D21A02" w:rsidRDefault="00D21A02" w:rsidP="00D21A02">
      <w:r>
        <w:t xml:space="preserve">При необходимости в любой последовательности измените значение </w:t>
      </w:r>
      <w:r w:rsidRPr="007B421C">
        <w:rPr>
          <w:b/>
        </w:rPr>
        <w:t>Оказываемой услуги</w:t>
      </w:r>
      <w:r>
        <w:t xml:space="preserve">, состав </w:t>
      </w:r>
      <w:r w:rsidRPr="007B421C">
        <w:rPr>
          <w:b/>
        </w:rPr>
        <w:t>Исполнителей</w:t>
      </w:r>
      <w:r>
        <w:t xml:space="preserve">, состав </w:t>
      </w:r>
      <w:r w:rsidRPr="007B421C">
        <w:rPr>
          <w:b/>
        </w:rPr>
        <w:t>Благополучателей</w:t>
      </w:r>
      <w:r>
        <w:t xml:space="preserve"> (есть возможность добавлять классами). Заполните </w:t>
      </w:r>
      <w:r w:rsidRPr="00820A7C">
        <w:rPr>
          <w:b/>
        </w:rPr>
        <w:t>Персональный</w:t>
      </w:r>
      <w:r>
        <w:t xml:space="preserve"> и/или </w:t>
      </w:r>
      <w:r w:rsidRPr="00820A7C">
        <w:rPr>
          <w:b/>
        </w:rPr>
        <w:t>Общий результат</w:t>
      </w:r>
      <w:r w:rsidRPr="00CD5697">
        <w:t xml:space="preserve"> (</w:t>
      </w:r>
      <w:r w:rsidR="006756A7" w:rsidRPr="0000521C">
        <w:fldChar w:fldCharType="begin"/>
      </w:r>
      <w:r w:rsidR="006756A7" w:rsidRPr="0000521C">
        <w:instrText xml:space="preserve"> REF _Ref193812204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52</w:t>
      </w:r>
      <w:r w:rsidR="006756A7" w:rsidRPr="0000521C">
        <w:fldChar w:fldCharType="end"/>
      </w:r>
      <w:r w:rsidRPr="00CD5697">
        <w:t>)</w:t>
      </w:r>
      <w:r>
        <w:t>.</w:t>
      </w:r>
    </w:p>
    <w:p w:rsidR="00D21A02" w:rsidRDefault="00D21A02" w:rsidP="00D21A02">
      <w:pPr>
        <w:ind w:right="281" w:firstLine="0"/>
      </w:pPr>
    </w:p>
    <w:p w:rsidR="00D21A02" w:rsidRDefault="00D21A02" w:rsidP="00D21A02">
      <w:pPr>
        <w:pStyle w:val="af0"/>
        <w:numPr>
          <w:ilvl w:val="0"/>
          <w:numId w:val="23"/>
        </w:num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72450F09" wp14:editId="5E5EB4F1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Если заполнить только общий результат, то он будет присвоен всем благополучателям из табличной части.</w:t>
      </w:r>
    </w:p>
    <w:p w:rsidR="00D21A02" w:rsidRDefault="00D21A02" w:rsidP="00D21A02">
      <w:pPr>
        <w:pStyle w:val="af0"/>
        <w:numPr>
          <w:ilvl w:val="0"/>
          <w:numId w:val="23"/>
        </w:numPr>
      </w:pPr>
      <w:r>
        <w:t>Всем благополучателям у которых заполнен персональный результат, будет присвоен персональный результат, всем остальным будет присвоен общий результат.</w:t>
      </w:r>
    </w:p>
    <w:p w:rsidR="00D21A02" w:rsidRDefault="00D21A02" w:rsidP="00D21A02">
      <w:pPr>
        <w:pStyle w:val="af0"/>
        <w:numPr>
          <w:ilvl w:val="0"/>
          <w:numId w:val="23"/>
        </w:numPr>
      </w:pPr>
      <w:r>
        <w:t>Если хотя бы у одного благополучателя не заполнен персональный результат, то общий результат будет обязателен для заполнения.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7250784F" wp14:editId="14246B15">
            <wp:extent cx="6028628" cy="32956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20" cy="32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27" w:name="_Ref19381220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52</w:t>
      </w:r>
      <w:r w:rsidR="00424E86">
        <w:rPr>
          <w:noProof/>
        </w:rPr>
        <w:fldChar w:fldCharType="end"/>
      </w:r>
      <w:bookmarkEnd w:id="127"/>
    </w:p>
    <w:p w:rsidR="00D21A02" w:rsidRDefault="00D21A02" w:rsidP="00D21A02">
      <w:r>
        <w:t xml:space="preserve">Для сохранения данных нажмите кнопку </w:t>
      </w:r>
      <w:r w:rsidRPr="00820A7C">
        <w:rPr>
          <w:b/>
        </w:rPr>
        <w:t>Записать факт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_Ref193812213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53</w:t>
      </w:r>
      <w:r w:rsidR="006756A7" w:rsidRPr="0000521C">
        <w:fldChar w:fldCharType="end"/>
      </w:r>
      <w:r>
        <w:t>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542CCC2F" wp14:editId="55A212D2">
            <wp:extent cx="6028628" cy="32956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95" cy="329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28" w:name="_Ref193812213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53</w:t>
      </w:r>
      <w:r w:rsidR="00424E86">
        <w:rPr>
          <w:noProof/>
        </w:rPr>
        <w:fldChar w:fldCharType="end"/>
      </w:r>
      <w:bookmarkEnd w:id="128"/>
    </w:p>
    <w:p w:rsidR="00D21A02" w:rsidRDefault="00D21A02" w:rsidP="00D21A02">
      <w:r>
        <w:t xml:space="preserve">Данные будут сохранены. Изменится пиктограмма с </w:t>
      </w:r>
      <w:r w:rsidRPr="00646D80">
        <w:object w:dxaOrig="195" w:dyaOrig="150">
          <v:shape id="_x0000_i1031" type="#_x0000_t75" style="width:10.05pt;height:7.55pt" o:ole="">
            <v:imagedata r:id="rId25" o:title=""/>
          </v:shape>
          <o:OLEObject Type="Embed" ProgID="PBrush" ShapeID="_x0000_i1031" DrawAspect="Content" ObjectID="_1806330705" r:id="rId62"/>
        </w:object>
      </w:r>
      <w:r>
        <w:t xml:space="preserve"> на </w:t>
      </w:r>
      <w:r w:rsidRPr="00646D80">
        <w:object w:dxaOrig="225" w:dyaOrig="180">
          <v:shape id="_x0000_i1032" type="#_x0000_t75" style="width:10.9pt;height:8.35pt" o:ole="">
            <v:imagedata r:id="rId27" o:title=""/>
          </v:shape>
          <o:OLEObject Type="Embed" ProgID="PBrush" ShapeID="_x0000_i1032" DrawAspect="Content" ObjectID="_1806330706" r:id="rId63"/>
        </w:object>
      </w:r>
      <w:r w:rsidRPr="00646D80">
        <w:t xml:space="preserve">. И при выборе данного интервала, будет выводится информация не из планового </w:t>
      </w:r>
      <w:r>
        <w:t>приема</w:t>
      </w:r>
      <w:r w:rsidRPr="00646D80">
        <w:t>, а из фактически зафиксированного.</w:t>
      </w:r>
    </w:p>
    <w:p w:rsidR="00D21A02" w:rsidRDefault="00D21A02" w:rsidP="00D21A02"/>
    <w:p w:rsidR="00D21A02" w:rsidRDefault="00D21A02" w:rsidP="00D21A02">
      <w:pPr>
        <w:pStyle w:val="3"/>
      </w:pPr>
      <w:bookmarkStart w:id="129" w:name="_Toc193280517"/>
      <w:bookmarkStart w:id="130" w:name="_Toc193814811"/>
      <w:r w:rsidRPr="00E741E4">
        <w:lastRenderedPageBreak/>
        <w:t>Фиксация не запланированного приема</w:t>
      </w:r>
      <w:bookmarkEnd w:id="129"/>
      <w:bookmarkEnd w:id="130"/>
    </w:p>
    <w:p w:rsidR="00D21A02" w:rsidRPr="00BD1C96" w:rsidRDefault="00D21A02" w:rsidP="00D21A02">
      <w:r>
        <w:t xml:space="preserve">Войдите в систему. На экран будет выведена форма </w:t>
      </w:r>
      <w:r w:rsidRPr="00B41B8C">
        <w:rPr>
          <w:b/>
        </w:rPr>
        <w:t>Рабочее место Специалиста</w:t>
      </w:r>
      <w:r>
        <w:rPr>
          <w:b/>
        </w:rPr>
        <w:t xml:space="preserve"> </w:t>
      </w:r>
      <w:r w:rsidRPr="006D110D">
        <w:t>(</w:t>
      </w:r>
      <w:r w:rsidR="006756A7" w:rsidRPr="0000521C">
        <w:fldChar w:fldCharType="begin"/>
      </w:r>
      <w:r w:rsidR="006756A7" w:rsidRPr="0000521C">
        <w:instrText xml:space="preserve"> REF _Ref99975759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54</w:t>
      </w:r>
      <w:r w:rsidR="006756A7" w:rsidRPr="0000521C">
        <w:fldChar w:fldCharType="end"/>
      </w:r>
      <w:r w:rsidRPr="006D110D">
        <w:t>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45B8E3C5" wp14:editId="6106E278">
            <wp:extent cx="5964994" cy="32575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325" cy="326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  <w:rPr>
          <w:noProof/>
        </w:rPr>
      </w:pPr>
      <w:bookmarkStart w:id="131" w:name="_Ref9997575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54</w:t>
      </w:r>
      <w:r w:rsidR="00424E86">
        <w:rPr>
          <w:noProof/>
        </w:rPr>
        <w:fldChar w:fldCharType="end"/>
      </w:r>
      <w:bookmarkEnd w:id="131"/>
    </w:p>
    <w:p w:rsidR="00D21A02" w:rsidRDefault="00D21A02" w:rsidP="00D21A02">
      <w:r>
        <w:t xml:space="preserve">В секции </w:t>
      </w:r>
      <w:r w:rsidRPr="00AC4C11">
        <w:rPr>
          <w:b/>
        </w:rPr>
        <w:t>Расписание</w:t>
      </w:r>
      <w:r>
        <w:t xml:space="preserve"> выберите нужную дату (по умолчанию текущая) и нажмите кнопку </w:t>
      </w:r>
      <w:r w:rsidRPr="00646D80">
        <w:rPr>
          <w:b/>
        </w:rPr>
        <w:t>Добавить период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_Ref99975771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55</w:t>
      </w:r>
      <w:r w:rsidR="006756A7" w:rsidRPr="0000521C">
        <w:fldChar w:fldCharType="end"/>
      </w:r>
      <w:r>
        <w:t>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602AF0A1" wp14:editId="6A5E44ED">
            <wp:extent cx="5991225" cy="3275203"/>
            <wp:effectExtent l="0" t="0" r="0" b="190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887" cy="32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32" w:name="_Ref99975771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55</w:t>
      </w:r>
      <w:r w:rsidR="00424E86">
        <w:rPr>
          <w:noProof/>
        </w:rPr>
        <w:fldChar w:fldCharType="end"/>
      </w:r>
      <w:bookmarkEnd w:id="132"/>
    </w:p>
    <w:p w:rsidR="00D21A02" w:rsidRDefault="00D21A02" w:rsidP="00D21A02">
      <w:pPr>
        <w:ind w:right="281" w:firstLine="0"/>
      </w:pPr>
      <w:r>
        <w:lastRenderedPageBreak/>
        <w:t xml:space="preserve">В таблице периодов будет добавлена новая строка, имеющая пиктограмму </w:t>
      </w:r>
      <w:r>
        <w:rPr>
          <w:noProof/>
        </w:rPr>
        <w:drawing>
          <wp:inline distT="0" distB="0" distL="0" distR="0" wp14:anchorId="3D871C47" wp14:editId="0354A404">
            <wp:extent cx="85725" cy="8572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D21A02" w:rsidRDefault="00D21A02" w:rsidP="00D21A02">
      <w:pPr>
        <w:ind w:right="281" w:firstLine="0"/>
      </w:pPr>
      <w:r>
        <w:t>Введите период (</w:t>
      </w:r>
      <w:r w:rsidR="006756A7" w:rsidRPr="0000521C">
        <w:fldChar w:fldCharType="begin"/>
      </w:r>
      <w:r w:rsidR="006756A7" w:rsidRPr="0000521C">
        <w:instrText xml:space="preserve"> REF _Ref99976821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56</w:t>
      </w:r>
      <w:r w:rsidR="006756A7" w:rsidRPr="0000521C">
        <w:fldChar w:fldCharType="end"/>
      </w:r>
      <w:r w:rsidRPr="0000521C">
        <w:t>)</w:t>
      </w:r>
      <w:r>
        <w:t>.</w:t>
      </w:r>
    </w:p>
    <w:p w:rsidR="00D21A02" w:rsidRDefault="00D21A02" w:rsidP="00D21A02">
      <w:pPr>
        <w:ind w:right="281" w:firstLine="0"/>
      </w:pPr>
    </w:p>
    <w:p w:rsidR="00D21A02" w:rsidRDefault="00D21A02" w:rsidP="00D21A02">
      <w:pPr>
        <w:ind w:right="281" w:firstLine="0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124E739" wp14:editId="5FC75145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Если ввести время начала периода (вводите только числа без знака </w:t>
      </w:r>
      <w:r w:rsidRPr="00D60D69">
        <w:rPr>
          <w:b/>
        </w:rPr>
        <w:t>«:»</w:t>
      </w:r>
      <w:r>
        <w:t xml:space="preserve">) и нажать </w:t>
      </w:r>
      <w:r w:rsidRPr="00D60D69">
        <w:rPr>
          <w:b/>
        </w:rPr>
        <w:t>Ввод</w:t>
      </w:r>
      <w:r>
        <w:t xml:space="preserve"> на клавиатуре, время окончания периода заполнится автоматически (+40 минут к времени начала периода).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7C85B38E" wp14:editId="30465994">
            <wp:extent cx="6046051" cy="33051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31" cy="33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33" w:name="_Ref99976821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56</w:t>
      </w:r>
      <w:r w:rsidR="00424E86">
        <w:rPr>
          <w:noProof/>
        </w:rPr>
        <w:fldChar w:fldCharType="end"/>
      </w:r>
      <w:bookmarkEnd w:id="133"/>
    </w:p>
    <w:p w:rsidR="00D21A02" w:rsidRDefault="00D21A02" w:rsidP="00D21A02">
      <w:r>
        <w:t xml:space="preserve">Выберите услугу, добавьте </w:t>
      </w:r>
      <w:r w:rsidRPr="00141E21">
        <w:t>благополучателей</w:t>
      </w:r>
      <w:r>
        <w:t xml:space="preserve">, заполните </w:t>
      </w:r>
      <w:r w:rsidRPr="00820A7C">
        <w:rPr>
          <w:b/>
        </w:rPr>
        <w:t>Персональный</w:t>
      </w:r>
      <w:r>
        <w:t xml:space="preserve"> и/или </w:t>
      </w:r>
      <w:r w:rsidRPr="00820A7C">
        <w:rPr>
          <w:b/>
        </w:rPr>
        <w:t>Общий результат</w:t>
      </w:r>
      <w:r w:rsidRPr="00CD5697">
        <w:t xml:space="preserve"> (</w:t>
      </w:r>
      <w:r w:rsidR="006756A7" w:rsidRPr="0000521C">
        <w:fldChar w:fldCharType="begin"/>
      </w:r>
      <w:r w:rsidR="006756A7" w:rsidRPr="0000521C">
        <w:instrText xml:space="preserve"> REF _Ref99976919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57</w:t>
      </w:r>
      <w:r w:rsidR="006756A7" w:rsidRPr="0000521C">
        <w:fldChar w:fldCharType="end"/>
      </w:r>
      <w:r w:rsidRPr="00CD5697">
        <w:t>)</w:t>
      </w:r>
      <w:r>
        <w:t>.</w:t>
      </w:r>
    </w:p>
    <w:p w:rsidR="00D21A02" w:rsidRDefault="00D21A02" w:rsidP="00D21A02">
      <w:pPr>
        <w:ind w:right="281" w:firstLine="0"/>
      </w:pPr>
    </w:p>
    <w:p w:rsidR="00D21A02" w:rsidRDefault="00D21A02" w:rsidP="00D21A02">
      <w:pPr>
        <w:pStyle w:val="af0"/>
        <w:numPr>
          <w:ilvl w:val="0"/>
          <w:numId w:val="22"/>
        </w:numPr>
      </w:pP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15E75A82" wp14:editId="6787FB99">
            <wp:simplePos x="0" y="0"/>
            <wp:positionH relativeFrom="column">
              <wp:posOffset>-2540</wp:posOffset>
            </wp:positionH>
            <wp:positionV relativeFrom="paragraph">
              <wp:posOffset>29963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Если заполнить только общий результат, то он будет присвоен всем благополучателям из табличной части.</w:t>
      </w:r>
    </w:p>
    <w:p w:rsidR="00D21A02" w:rsidRDefault="00D21A02" w:rsidP="00D21A02">
      <w:pPr>
        <w:pStyle w:val="af0"/>
        <w:numPr>
          <w:ilvl w:val="0"/>
          <w:numId w:val="22"/>
        </w:numPr>
      </w:pPr>
      <w:r>
        <w:t>Всем благополучателям у которых заполнен персональный результат, будет присвоен персональный результат, всем остальным будет присвоен общий результат.</w:t>
      </w:r>
    </w:p>
    <w:p w:rsidR="00D21A02" w:rsidRDefault="00D21A02" w:rsidP="00D21A02">
      <w:pPr>
        <w:pStyle w:val="af0"/>
        <w:numPr>
          <w:ilvl w:val="0"/>
          <w:numId w:val="22"/>
        </w:numPr>
      </w:pPr>
      <w:r>
        <w:t>Если хотя бы у одного благополучателя не заполнен персональный результат, то общий результат будет обязателен для заполнения.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66CC1CA2" wp14:editId="3F735CF3">
            <wp:extent cx="6028628" cy="32956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134" cy="329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34" w:name="_Ref9997691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57</w:t>
      </w:r>
      <w:r w:rsidR="00424E86">
        <w:rPr>
          <w:noProof/>
        </w:rPr>
        <w:fldChar w:fldCharType="end"/>
      </w:r>
      <w:bookmarkEnd w:id="134"/>
    </w:p>
    <w:p w:rsidR="00D21A02" w:rsidRDefault="00D21A02" w:rsidP="00D21A02">
      <w:r>
        <w:t xml:space="preserve">Для сохранения данных нажмите кнопку </w:t>
      </w:r>
      <w:r w:rsidRPr="00820A7C">
        <w:rPr>
          <w:b/>
        </w:rPr>
        <w:t>Записать факт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_Ref99976928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58</w:t>
      </w:r>
      <w:r w:rsidR="006756A7" w:rsidRPr="0000521C">
        <w:fldChar w:fldCharType="end"/>
      </w:r>
      <w:r>
        <w:t>).</w:t>
      </w:r>
    </w:p>
    <w:p w:rsidR="00D21A02" w:rsidRPr="0000521C" w:rsidRDefault="00D21A02" w:rsidP="0000521C">
      <w:pPr>
        <w:pStyle w:val="af1"/>
      </w:pPr>
      <w:r w:rsidRPr="0000521C">
        <w:rPr>
          <w:noProof/>
        </w:rPr>
        <w:drawing>
          <wp:inline distT="0" distB="0" distL="0" distR="0" wp14:anchorId="47C1B7E9" wp14:editId="6DB9331E">
            <wp:extent cx="6046052" cy="3305175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19" cy="3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A02" w:rsidRDefault="00D21A02" w:rsidP="0000521C">
      <w:pPr>
        <w:pStyle w:val="af1"/>
      </w:pPr>
      <w:bookmarkStart w:id="135" w:name="_Ref9997692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58</w:t>
      </w:r>
      <w:r w:rsidR="00424E86">
        <w:rPr>
          <w:noProof/>
        </w:rPr>
        <w:fldChar w:fldCharType="end"/>
      </w:r>
      <w:bookmarkEnd w:id="135"/>
    </w:p>
    <w:p w:rsidR="00D21A02" w:rsidRDefault="00D21A02" w:rsidP="00D21A02">
      <w:r>
        <w:t>Данные будут сохранены. П</w:t>
      </w:r>
      <w:r w:rsidRPr="00646D80">
        <w:t xml:space="preserve">ри выборе данного интервала, будет выводится информация </w:t>
      </w:r>
      <w:r>
        <w:t xml:space="preserve">из </w:t>
      </w:r>
      <w:r w:rsidRPr="00646D80">
        <w:t>фактически зафиксированного</w:t>
      </w:r>
      <w:r>
        <w:t xml:space="preserve"> приема</w:t>
      </w:r>
      <w:r w:rsidRPr="00646D80">
        <w:t>.</w:t>
      </w:r>
    </w:p>
    <w:p w:rsidR="00F84B4A" w:rsidRDefault="00F84B4A" w:rsidP="00150124">
      <w:pPr>
        <w:pStyle w:val="2"/>
        <w:rPr>
          <w:rFonts w:eastAsia="Calibri"/>
          <w:lang w:eastAsia="en-US"/>
        </w:rPr>
      </w:pPr>
      <w:bookmarkStart w:id="136" w:name="_Toc193814812"/>
      <w:r w:rsidRPr="00F84B4A">
        <w:rPr>
          <w:rFonts w:eastAsia="Calibri"/>
          <w:lang w:eastAsia="en-US"/>
        </w:rPr>
        <w:lastRenderedPageBreak/>
        <w:t>Заведение групп, номенклатуры, характеристик и цен</w:t>
      </w:r>
      <w:r>
        <w:rPr>
          <w:rFonts w:eastAsia="Calibri"/>
          <w:lang w:eastAsia="en-US"/>
        </w:rPr>
        <w:t xml:space="preserve"> в разделе Банк-игра</w:t>
      </w:r>
      <w:bookmarkEnd w:id="136"/>
    </w:p>
    <w:p w:rsidR="00F84B4A" w:rsidRDefault="00F84B4A" w:rsidP="00BF65C1">
      <w:pPr>
        <w:pStyle w:val="3"/>
        <w:numPr>
          <w:ilvl w:val="2"/>
          <w:numId w:val="10"/>
        </w:numPr>
      </w:pPr>
      <w:bookmarkStart w:id="137" w:name="_Toc147146069"/>
      <w:bookmarkStart w:id="138" w:name="_Toc193814813"/>
      <w:r>
        <w:t>Общие сведения</w:t>
      </w:r>
      <w:bookmarkEnd w:id="137"/>
      <w:bookmarkEnd w:id="138"/>
    </w:p>
    <w:p w:rsidR="00F84B4A" w:rsidRDefault="00F84B4A" w:rsidP="00F84B4A">
      <w:r>
        <w:t>Механизмы предназначены для:</w:t>
      </w:r>
    </w:p>
    <w:p w:rsidR="00F84B4A" w:rsidRDefault="00F84B4A" w:rsidP="00BF65C1">
      <w:pPr>
        <w:pStyle w:val="af0"/>
        <w:numPr>
          <w:ilvl w:val="0"/>
          <w:numId w:val="9"/>
        </w:numPr>
      </w:pPr>
      <w:r>
        <w:t>Создания групп номенклатуры;</w:t>
      </w:r>
    </w:p>
    <w:p w:rsidR="00F84B4A" w:rsidRDefault="00F84B4A" w:rsidP="00BF65C1">
      <w:pPr>
        <w:pStyle w:val="af0"/>
        <w:numPr>
          <w:ilvl w:val="0"/>
          <w:numId w:val="9"/>
        </w:numPr>
      </w:pPr>
      <w:r>
        <w:t>Заведения номенклатуры;</w:t>
      </w:r>
    </w:p>
    <w:p w:rsidR="00F84B4A" w:rsidRDefault="00F84B4A" w:rsidP="00BF65C1">
      <w:pPr>
        <w:pStyle w:val="af0"/>
        <w:numPr>
          <w:ilvl w:val="0"/>
          <w:numId w:val="9"/>
        </w:numPr>
      </w:pPr>
      <w:r>
        <w:t>Настройки характеристик номенклатуры;</w:t>
      </w:r>
    </w:p>
    <w:p w:rsidR="00F84B4A" w:rsidRDefault="00F84B4A" w:rsidP="00BF65C1">
      <w:pPr>
        <w:pStyle w:val="af0"/>
        <w:numPr>
          <w:ilvl w:val="0"/>
          <w:numId w:val="9"/>
        </w:numPr>
      </w:pPr>
      <w:r>
        <w:t>Установки цен номенклатуры;</w:t>
      </w:r>
    </w:p>
    <w:p w:rsidR="00F84B4A" w:rsidRDefault="00F84B4A" w:rsidP="00BF65C1">
      <w:pPr>
        <w:pStyle w:val="af0"/>
        <w:numPr>
          <w:ilvl w:val="0"/>
          <w:numId w:val="9"/>
        </w:numPr>
      </w:pPr>
      <w:r>
        <w:t>Изменения статусов заказов.</w:t>
      </w:r>
    </w:p>
    <w:p w:rsidR="00F84B4A" w:rsidRDefault="00F84B4A" w:rsidP="00DB50EB">
      <w:pPr>
        <w:pStyle w:val="3"/>
      </w:pPr>
      <w:bookmarkStart w:id="139" w:name="_Toc147146071"/>
      <w:bookmarkStart w:id="140" w:name="_Toc193814814"/>
      <w:r>
        <w:t>Внесение Группы номенклатуры</w:t>
      </w:r>
      <w:bookmarkEnd w:id="139"/>
      <w:bookmarkEnd w:id="140"/>
    </w:p>
    <w:p w:rsidR="00F84B4A" w:rsidRDefault="00F84B4A" w:rsidP="00DB50EB">
      <w:r>
        <w:t xml:space="preserve">В главном меню выберите </w:t>
      </w:r>
      <w:r w:rsidRPr="00BE4B82">
        <w:rPr>
          <w:b/>
        </w:rPr>
        <w:t>Банк-игра</w:t>
      </w:r>
      <w:r>
        <w:t xml:space="preserve"> и в открывшемся меню выберите раздел </w:t>
      </w:r>
      <w:r>
        <w:rPr>
          <w:b/>
        </w:rPr>
        <w:t>Виды н</w:t>
      </w:r>
      <w:r w:rsidRPr="00BE4B82">
        <w:rPr>
          <w:b/>
        </w:rPr>
        <w:t>оменклатур</w:t>
      </w:r>
      <w:r>
        <w:rPr>
          <w:b/>
        </w:rPr>
        <w:t>ы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_Ref147145632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59</w:t>
      </w:r>
      <w:r w:rsidR="006756A7" w:rsidRPr="0000521C">
        <w:fldChar w:fldCharType="end"/>
      </w:r>
      <w:r>
        <w:t xml:space="preserve">) 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56604281" wp14:editId="45E42E19">
            <wp:extent cx="5981700" cy="1768648"/>
            <wp:effectExtent l="0" t="0" r="0" b="3175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72" cy="17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1" w:name="_Ref147145632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59</w:t>
      </w:r>
      <w:r w:rsidR="00424E86">
        <w:rPr>
          <w:noProof/>
        </w:rPr>
        <w:fldChar w:fldCharType="end"/>
      </w:r>
      <w:bookmarkEnd w:id="141"/>
    </w:p>
    <w:p w:rsidR="00F84B4A" w:rsidRDefault="00F84B4A" w:rsidP="00DB50EB">
      <w:r>
        <w:t xml:space="preserve">Откроется список видов номенклатур. Нажмите на кнопку </w:t>
      </w:r>
      <w:r w:rsidRPr="005A41D3">
        <w:rPr>
          <w:b/>
        </w:rPr>
        <w:t>Создать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_Ref147145639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60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5DC949C0" wp14:editId="0E1F2E55">
            <wp:extent cx="6048375" cy="1442500"/>
            <wp:effectExtent l="0" t="0" r="0" b="571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18" cy="14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2" w:name="_Ref147145639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60</w:t>
      </w:r>
      <w:r w:rsidR="00424E86">
        <w:rPr>
          <w:noProof/>
        </w:rPr>
        <w:fldChar w:fldCharType="end"/>
      </w:r>
      <w:bookmarkEnd w:id="142"/>
    </w:p>
    <w:p w:rsidR="00F84B4A" w:rsidRDefault="00F84B4A" w:rsidP="00455F63">
      <w:r>
        <w:lastRenderedPageBreak/>
        <w:t xml:space="preserve">Откроется карточка вида номенклатуры. Введите </w:t>
      </w:r>
      <w:r w:rsidRPr="00484620">
        <w:rPr>
          <w:b/>
        </w:rPr>
        <w:t>Наименование</w:t>
      </w:r>
      <w:r>
        <w:t xml:space="preserve">, </w:t>
      </w:r>
      <w:r w:rsidRPr="00484620">
        <w:rPr>
          <w:b/>
        </w:rPr>
        <w:t>Тип номенклатуры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_Ref147145647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61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5D4135B7" wp14:editId="29B68838">
            <wp:extent cx="5964200" cy="34194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66" cy="343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3" w:name="_Ref147145647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61</w:t>
      </w:r>
      <w:r w:rsidR="00424E86">
        <w:rPr>
          <w:noProof/>
        </w:rPr>
        <w:fldChar w:fldCharType="end"/>
      </w:r>
      <w:bookmarkEnd w:id="143"/>
    </w:p>
    <w:p w:rsidR="00F84B4A" w:rsidRDefault="00F84B4A" w:rsidP="00455F63">
      <w:r>
        <w:t xml:space="preserve">Если у данного вида номенклатуры предполагаются характеристики, то установите флаг </w:t>
      </w:r>
      <w:r w:rsidRPr="00484620">
        <w:rPr>
          <w:b/>
        </w:rPr>
        <w:t>Характеристики</w:t>
      </w:r>
      <w:r>
        <w:t xml:space="preserve"> и выберите </w:t>
      </w:r>
      <w:r w:rsidRPr="00484620">
        <w:rPr>
          <w:b/>
        </w:rPr>
        <w:t>Индивидуальные для номенклатуры</w:t>
      </w:r>
      <w:r>
        <w:t xml:space="preserve">. Далее нажмите на кнопку </w:t>
      </w:r>
      <w:r w:rsidRPr="00484620">
        <w:rPr>
          <w:b/>
        </w:rPr>
        <w:t>Добавить</w:t>
      </w:r>
      <w:r>
        <w:t xml:space="preserve"> и из предложенного списка выберите </w:t>
      </w:r>
      <w:r w:rsidRPr="00484620">
        <w:rPr>
          <w:b/>
        </w:rPr>
        <w:t>Новый для вида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_Ref147145654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62</w:t>
      </w:r>
      <w:r w:rsidR="006756A7" w:rsidRPr="0000521C">
        <w:fldChar w:fldCharType="end"/>
      </w:r>
      <w:r w:rsidRPr="0000521C">
        <w:t>)</w:t>
      </w:r>
      <w:r>
        <w:t>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5A94A4E8" wp14:editId="13874CF3">
            <wp:extent cx="6010275" cy="3428456"/>
            <wp:effectExtent l="0" t="0" r="0" b="63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82" cy="344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4" w:name="_Ref14714565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62</w:t>
      </w:r>
      <w:r w:rsidR="00424E86">
        <w:rPr>
          <w:noProof/>
        </w:rPr>
        <w:fldChar w:fldCharType="end"/>
      </w:r>
      <w:bookmarkEnd w:id="144"/>
    </w:p>
    <w:p w:rsidR="00F84B4A" w:rsidRDefault="00F84B4A" w:rsidP="00455F63">
      <w:r>
        <w:t xml:space="preserve">Откроется карточка ввода реквизита. Введите </w:t>
      </w:r>
      <w:r w:rsidRPr="00484620">
        <w:rPr>
          <w:b/>
        </w:rPr>
        <w:t>Наименование</w:t>
      </w:r>
      <w:r>
        <w:t xml:space="preserve"> перейдите на вкладку </w:t>
      </w:r>
      <w:r w:rsidRPr="00484620">
        <w:rPr>
          <w:b/>
        </w:rPr>
        <w:t>Значения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_Ref147145660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63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489FB2A2" wp14:editId="3194DF13">
            <wp:extent cx="4595263" cy="3448050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93" cy="346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5" w:name="_Ref14714566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63</w:t>
      </w:r>
      <w:r w:rsidR="00424E86">
        <w:rPr>
          <w:noProof/>
        </w:rPr>
        <w:fldChar w:fldCharType="end"/>
      </w:r>
      <w:bookmarkEnd w:id="145"/>
    </w:p>
    <w:p w:rsidR="00F84B4A" w:rsidRDefault="00F84B4A" w:rsidP="00455F63">
      <w:r>
        <w:lastRenderedPageBreak/>
        <w:t xml:space="preserve">Нажмите на кнопку Создать. Откроется карточка значения свойства. Введите </w:t>
      </w:r>
      <w:r w:rsidRPr="00AF019E">
        <w:rPr>
          <w:b/>
        </w:rPr>
        <w:t>Наименование</w:t>
      </w:r>
      <w:r>
        <w:t xml:space="preserve">, </w:t>
      </w:r>
      <w:r w:rsidRPr="00AF019E">
        <w:rPr>
          <w:b/>
        </w:rPr>
        <w:t>Цвет</w:t>
      </w:r>
      <w:r>
        <w:t xml:space="preserve"> и сохраните данные нажав на кнопку </w:t>
      </w:r>
      <w:r w:rsidRPr="00AF019E">
        <w:rPr>
          <w:b/>
        </w:rPr>
        <w:t>Записать и закрыть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_Ref147145670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64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373E96CC" wp14:editId="772BE11B">
            <wp:extent cx="4252524" cy="3190875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32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6" w:name="_Ref147145670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64</w:t>
      </w:r>
      <w:r w:rsidR="00424E86">
        <w:rPr>
          <w:noProof/>
        </w:rPr>
        <w:fldChar w:fldCharType="end"/>
      </w:r>
      <w:bookmarkEnd w:id="146"/>
    </w:p>
    <w:p w:rsidR="00F84B4A" w:rsidRDefault="00F84B4A" w:rsidP="00455F63">
      <w:r>
        <w:t xml:space="preserve">Сохраните данные реквизита </w:t>
      </w:r>
      <w:proofErr w:type="gramStart"/>
      <w:r>
        <w:t xml:space="preserve">нажав </w:t>
      </w:r>
      <w:r w:rsidRPr="00AF019E">
        <w:rPr>
          <w:b/>
        </w:rPr>
        <w:t>Записать</w:t>
      </w:r>
      <w:proofErr w:type="gramEnd"/>
      <w:r w:rsidRPr="00AF019E">
        <w:rPr>
          <w:b/>
        </w:rPr>
        <w:t xml:space="preserve"> и закрыть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_Ref147145678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65</w:t>
      </w:r>
      <w:r w:rsidR="006756A7" w:rsidRPr="0000521C">
        <w:fldChar w:fldCharType="end"/>
      </w:r>
      <w:r w:rsidRPr="0000521C">
        <w:t>)</w:t>
      </w:r>
      <w:r>
        <w:t>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6967B035" wp14:editId="49DFD491">
            <wp:extent cx="4277910" cy="3209925"/>
            <wp:effectExtent l="0" t="0" r="889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18" cy="32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7" w:name="_Ref14714567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65</w:t>
      </w:r>
      <w:r w:rsidR="00424E86">
        <w:rPr>
          <w:noProof/>
        </w:rPr>
        <w:fldChar w:fldCharType="end"/>
      </w:r>
      <w:bookmarkEnd w:id="147"/>
    </w:p>
    <w:p w:rsidR="00F84B4A" w:rsidRDefault="00F84B4A" w:rsidP="00455F63">
      <w:r>
        <w:lastRenderedPageBreak/>
        <w:t xml:space="preserve">Сохраните данные вида номенклатуры </w:t>
      </w:r>
      <w:proofErr w:type="gramStart"/>
      <w:r>
        <w:t xml:space="preserve">нажав </w:t>
      </w:r>
      <w:r w:rsidRPr="00AF019E">
        <w:rPr>
          <w:b/>
        </w:rPr>
        <w:t>Записать</w:t>
      </w:r>
      <w:proofErr w:type="gramEnd"/>
      <w:r w:rsidRPr="00AF019E">
        <w:rPr>
          <w:b/>
        </w:rPr>
        <w:t xml:space="preserve"> и закрыть</w:t>
      </w:r>
      <w:r>
        <w:t xml:space="preserve"> </w:t>
      </w:r>
      <w:r w:rsidRPr="0000521C">
        <w:t>(</w:t>
      </w:r>
      <w:r w:rsidR="006756A7" w:rsidRPr="0000521C">
        <w:fldChar w:fldCharType="begin"/>
      </w:r>
      <w:r w:rsidR="006756A7" w:rsidRPr="0000521C">
        <w:instrText xml:space="preserve"> REF _Ref147145684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66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2AEAAD6C" wp14:editId="080BCD8C">
            <wp:extent cx="5534699" cy="3152775"/>
            <wp:effectExtent l="0" t="0" r="889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912" cy="316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8" w:name="_Ref14714568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66</w:t>
      </w:r>
      <w:r w:rsidR="00424E86">
        <w:rPr>
          <w:noProof/>
        </w:rPr>
        <w:fldChar w:fldCharType="end"/>
      </w:r>
      <w:bookmarkEnd w:id="148"/>
    </w:p>
    <w:p w:rsidR="00F84B4A" w:rsidRDefault="00F84B4A" w:rsidP="00455F63">
      <w:r>
        <w:t>Закроется карточка вида номенклатуры и новый вид будет добавлен в список (</w:t>
      </w:r>
      <w:r w:rsidR="006756A7" w:rsidRPr="0000521C">
        <w:fldChar w:fldCharType="begin"/>
      </w:r>
      <w:r w:rsidR="006756A7" w:rsidRPr="0000521C">
        <w:instrText xml:space="preserve"> REF _Ref147145696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67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47D92802" wp14:editId="70E0BEBF">
            <wp:extent cx="5291620" cy="1116197"/>
            <wp:effectExtent l="0" t="0" r="4445" b="825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337593" cy="112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49" w:name="_Ref14714569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67</w:t>
      </w:r>
      <w:r w:rsidR="00424E86">
        <w:rPr>
          <w:noProof/>
        </w:rPr>
        <w:fldChar w:fldCharType="end"/>
      </w:r>
      <w:bookmarkEnd w:id="149"/>
    </w:p>
    <w:p w:rsidR="00F84B4A" w:rsidRDefault="00F84B4A" w:rsidP="00455F63">
      <w:pPr>
        <w:pStyle w:val="3"/>
      </w:pPr>
      <w:bookmarkStart w:id="150" w:name="_Toc147146072"/>
      <w:bookmarkStart w:id="151" w:name="_Toc193814815"/>
      <w:r>
        <w:t>Заведение Номенклатуры</w:t>
      </w:r>
      <w:bookmarkEnd w:id="150"/>
      <w:bookmarkEnd w:id="151"/>
    </w:p>
    <w:p w:rsidR="00F84B4A" w:rsidRDefault="00F84B4A" w:rsidP="00455F63">
      <w:r>
        <w:t xml:space="preserve">В главном меню выберите </w:t>
      </w:r>
      <w:r w:rsidRPr="00BE4B82">
        <w:rPr>
          <w:b/>
        </w:rPr>
        <w:t>Банк-игра</w:t>
      </w:r>
      <w:r>
        <w:t xml:space="preserve"> и в открывшемся меню выберите раздел </w:t>
      </w:r>
      <w:r w:rsidRPr="00BE4B82">
        <w:rPr>
          <w:b/>
        </w:rPr>
        <w:t>Номенклатура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_Ref147145708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68</w:t>
      </w:r>
      <w:r w:rsidR="006756A7" w:rsidRPr="0000521C">
        <w:fldChar w:fldCharType="end"/>
      </w:r>
      <w:r>
        <w:t>)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7902A669" wp14:editId="75B70240">
            <wp:extent cx="5664576" cy="1679935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492" cy="16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2" w:name="_Ref147145708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68</w:t>
      </w:r>
      <w:r w:rsidR="00424E86">
        <w:rPr>
          <w:noProof/>
        </w:rPr>
        <w:fldChar w:fldCharType="end"/>
      </w:r>
      <w:bookmarkEnd w:id="152"/>
    </w:p>
    <w:p w:rsidR="00F84B4A" w:rsidRDefault="00F84B4A" w:rsidP="00F84B4A">
      <w:pPr>
        <w:keepNext/>
        <w:spacing w:before="240"/>
        <w:ind w:firstLine="0"/>
      </w:pPr>
      <w:r>
        <w:t xml:space="preserve">Откроется список </w:t>
      </w:r>
      <w:r w:rsidRPr="00BE4B82">
        <w:rPr>
          <w:b/>
        </w:rPr>
        <w:t>Номенклатуры</w:t>
      </w:r>
      <w:r>
        <w:t xml:space="preserve">. Нажмите на кнопку </w:t>
      </w:r>
      <w:r w:rsidRPr="00BE4B82">
        <w:rPr>
          <w:b/>
        </w:rPr>
        <w:t>Создать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_Ref147145716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69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08DE580D" wp14:editId="54E49581">
            <wp:extent cx="5685412" cy="1744478"/>
            <wp:effectExtent l="0" t="0" r="0" b="825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62" cy="17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3" w:name="_Ref14714571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69</w:t>
      </w:r>
      <w:r w:rsidR="00424E86">
        <w:rPr>
          <w:noProof/>
        </w:rPr>
        <w:fldChar w:fldCharType="end"/>
      </w:r>
      <w:bookmarkEnd w:id="153"/>
    </w:p>
    <w:p w:rsidR="00F84B4A" w:rsidRDefault="00F84B4A" w:rsidP="003D198D">
      <w:r>
        <w:t xml:space="preserve">Откроется карточка </w:t>
      </w:r>
      <w:r w:rsidRPr="00BE4B82">
        <w:rPr>
          <w:b/>
        </w:rPr>
        <w:t>Номенклатуры</w:t>
      </w:r>
      <w:r>
        <w:t xml:space="preserve">. Заполните реквизиты </w:t>
      </w:r>
      <w:r w:rsidRPr="00BE4B82">
        <w:rPr>
          <w:b/>
        </w:rPr>
        <w:t>Название</w:t>
      </w:r>
      <w:r>
        <w:t xml:space="preserve">, </w:t>
      </w:r>
      <w:r w:rsidRPr="00BE4B82">
        <w:rPr>
          <w:b/>
        </w:rPr>
        <w:t>Вид номенклатуры</w:t>
      </w:r>
      <w:r>
        <w:t xml:space="preserve">, </w:t>
      </w:r>
      <w:r w:rsidRPr="00BE4B82">
        <w:rPr>
          <w:b/>
        </w:rPr>
        <w:t>Единицу хранения</w:t>
      </w:r>
      <w:r>
        <w:t xml:space="preserve"> и признак </w:t>
      </w:r>
      <w:r w:rsidRPr="00BE4B82">
        <w:rPr>
          <w:b/>
        </w:rPr>
        <w:t>Доступен для заказа ученика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_Ref147145726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70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lastRenderedPageBreak/>
        <w:drawing>
          <wp:inline distT="0" distB="0" distL="0" distR="0" wp14:anchorId="60486B33" wp14:editId="55456E99">
            <wp:extent cx="4705880" cy="341947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120" cy="34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4" w:name="_Ref147145726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70</w:t>
      </w:r>
      <w:r w:rsidR="00424E86">
        <w:rPr>
          <w:noProof/>
        </w:rPr>
        <w:fldChar w:fldCharType="end"/>
      </w:r>
      <w:bookmarkEnd w:id="154"/>
    </w:p>
    <w:p w:rsidR="00F84B4A" w:rsidRDefault="00F84B4A" w:rsidP="003D198D">
      <w:r>
        <w:t xml:space="preserve">Нажмите на кнопку с плюсом, откроется файловый проводник, в котором найдите нужное изображение и нажмите </w:t>
      </w:r>
      <w:r w:rsidRPr="007D4E76">
        <w:rPr>
          <w:b/>
        </w:rPr>
        <w:t>Открыть</w:t>
      </w:r>
      <w:r>
        <w:t xml:space="preserve">. Закроется проводник и изображение будет добавлено. При необходимости добавьте дополнительные изображения аналогичным способом нажав на </w:t>
      </w:r>
      <w:proofErr w:type="gramStart"/>
      <w:r>
        <w:t xml:space="preserve">кнопку </w:t>
      </w:r>
      <w:r w:rsidRPr="007D4E76">
        <w:rPr>
          <w:b/>
        </w:rPr>
        <w:t>Из</w:t>
      </w:r>
      <w:proofErr w:type="gramEnd"/>
      <w:r w:rsidRPr="007D4E76">
        <w:rPr>
          <w:b/>
        </w:rPr>
        <w:t xml:space="preserve"> файла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_Ref147145737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71</w:t>
      </w:r>
      <w:r w:rsidR="006756A7" w:rsidRPr="0000521C">
        <w:fldChar w:fldCharType="end"/>
      </w:r>
      <w:r w:rsidRPr="0000521C">
        <w:t>)</w:t>
      </w:r>
      <w:r>
        <w:t>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63B0D313" wp14:editId="119E6489">
            <wp:extent cx="4732097" cy="3438525"/>
            <wp:effectExtent l="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606" cy="345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5" w:name="_Ref147145737"/>
      <w:r w:rsidRPr="0000521C">
        <w:t xml:space="preserve">Рисунок </w:t>
      </w:r>
      <w:r w:rsidR="00424E86">
        <w:fldChar w:fldCharType="begin"/>
      </w:r>
      <w:r w:rsidR="00424E86">
        <w:instrText xml:space="preserve"> SEQ Рису</w:instrText>
      </w:r>
      <w:r w:rsidR="00424E86">
        <w:instrText xml:space="preserve">нок \* ARABIC </w:instrText>
      </w:r>
      <w:r w:rsidR="00424E86">
        <w:fldChar w:fldCharType="separate"/>
      </w:r>
      <w:r w:rsidR="006756A7" w:rsidRPr="0000521C">
        <w:rPr>
          <w:noProof/>
        </w:rPr>
        <w:t>71</w:t>
      </w:r>
      <w:r w:rsidR="00424E86">
        <w:rPr>
          <w:noProof/>
        </w:rPr>
        <w:fldChar w:fldCharType="end"/>
      </w:r>
      <w:bookmarkEnd w:id="155"/>
    </w:p>
    <w:p w:rsidR="00F84B4A" w:rsidRDefault="00F84B4A" w:rsidP="003D198D">
      <w:r>
        <w:lastRenderedPageBreak/>
        <w:t xml:space="preserve">Если номенклатуре требуется назначить характеристики, то нажмите на ссылку </w:t>
      </w:r>
      <w:r w:rsidRPr="00310C8E">
        <w:rPr>
          <w:b/>
        </w:rPr>
        <w:t>Список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_Ref147145744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72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04838D14" wp14:editId="45C7D94F">
            <wp:extent cx="4523740" cy="3301447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593" cy="33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6" w:name="_Ref14714574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72</w:t>
      </w:r>
      <w:r w:rsidR="00424E86">
        <w:rPr>
          <w:noProof/>
        </w:rPr>
        <w:fldChar w:fldCharType="end"/>
      </w:r>
      <w:bookmarkEnd w:id="156"/>
    </w:p>
    <w:p w:rsidR="00F84B4A" w:rsidRDefault="00F84B4A" w:rsidP="003D198D">
      <w:r>
        <w:t xml:space="preserve">Откроется список для набора характеристик. Нажмите на кнопку </w:t>
      </w:r>
      <w:r w:rsidRPr="00310C8E">
        <w:rPr>
          <w:b/>
        </w:rPr>
        <w:t>Создать</w:t>
      </w:r>
      <w:r>
        <w:t xml:space="preserve">, откроется карточка характеристики. Заполните свойства и сохраните данные нажав на кнопку </w:t>
      </w:r>
      <w:r w:rsidRPr="00310C8E">
        <w:rPr>
          <w:b/>
        </w:rPr>
        <w:t>Записать и закрыть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_Ref147145754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73</w:t>
      </w:r>
      <w:r w:rsidR="006756A7" w:rsidRPr="0000521C">
        <w:fldChar w:fldCharType="end"/>
      </w:r>
      <w:r w:rsidRPr="0000521C">
        <w:t>)</w:t>
      </w:r>
      <w:r>
        <w:t>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1EE88983" wp14:editId="59F029F3">
            <wp:extent cx="5064125" cy="3038475"/>
            <wp:effectExtent l="0" t="0" r="3175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598" cy="304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7" w:name="_Ref147145754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73</w:t>
      </w:r>
      <w:r w:rsidR="00424E86">
        <w:rPr>
          <w:noProof/>
        </w:rPr>
        <w:fldChar w:fldCharType="end"/>
      </w:r>
      <w:bookmarkEnd w:id="157"/>
    </w:p>
    <w:p w:rsidR="00F84B4A" w:rsidRDefault="00F84B4A" w:rsidP="003D198D">
      <w:r>
        <w:lastRenderedPageBreak/>
        <w:t xml:space="preserve">Внесите </w:t>
      </w:r>
      <w:r w:rsidRPr="007D4E76">
        <w:rPr>
          <w:b/>
        </w:rPr>
        <w:t>Описание</w:t>
      </w:r>
      <w:r>
        <w:t xml:space="preserve"> и сохраните данные нажав на кнопку </w:t>
      </w:r>
      <w:r w:rsidRPr="007D4E76">
        <w:rPr>
          <w:b/>
        </w:rPr>
        <w:t>Записать и закрыть</w:t>
      </w:r>
      <w:r>
        <w:t xml:space="preserve"> (</w:t>
      </w:r>
      <w:r w:rsidR="006756A7" w:rsidRPr="0000521C">
        <w:fldChar w:fldCharType="begin"/>
      </w:r>
      <w:r w:rsidR="006756A7" w:rsidRPr="0000521C">
        <w:instrText xml:space="preserve"> REF _Ref147145762 \h </w:instrText>
      </w:r>
      <w:r w:rsidR="0000521C">
        <w:instrText xml:space="preserve"> \* MERGEFORMAT </w:instrText>
      </w:r>
      <w:r w:rsidR="006756A7" w:rsidRPr="0000521C">
        <w:fldChar w:fldCharType="separate"/>
      </w:r>
      <w:r w:rsidR="006756A7" w:rsidRPr="0000521C">
        <w:t xml:space="preserve">Рисунок </w:t>
      </w:r>
      <w:r w:rsidR="006756A7" w:rsidRPr="0000521C">
        <w:rPr>
          <w:noProof/>
        </w:rPr>
        <w:t>74</w:t>
      </w:r>
      <w:r w:rsidR="006756A7" w:rsidRPr="0000521C">
        <w:fldChar w:fldCharType="end"/>
      </w:r>
      <w:r>
        <w:t>).</w:t>
      </w:r>
    </w:p>
    <w:p w:rsidR="00F84B4A" w:rsidRPr="0000521C" w:rsidRDefault="00F84B4A" w:rsidP="0000521C">
      <w:pPr>
        <w:pStyle w:val="af1"/>
      </w:pPr>
      <w:r w:rsidRPr="0000521C">
        <w:rPr>
          <w:noProof/>
        </w:rPr>
        <w:drawing>
          <wp:inline distT="0" distB="0" distL="0" distR="0" wp14:anchorId="6D86346E" wp14:editId="5096420B">
            <wp:extent cx="4443713" cy="3228975"/>
            <wp:effectExtent l="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23" cy="323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00521C">
      <w:pPr>
        <w:pStyle w:val="af1"/>
      </w:pPr>
      <w:bookmarkStart w:id="158" w:name="_Ref147145762"/>
      <w:r w:rsidRPr="0000521C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00521C">
        <w:rPr>
          <w:noProof/>
        </w:rPr>
        <w:t>74</w:t>
      </w:r>
      <w:r w:rsidR="00424E86">
        <w:rPr>
          <w:noProof/>
        </w:rPr>
        <w:fldChar w:fldCharType="end"/>
      </w:r>
      <w:bookmarkEnd w:id="158"/>
    </w:p>
    <w:p w:rsidR="00F84B4A" w:rsidRDefault="00F84B4A" w:rsidP="003D198D">
      <w:r>
        <w:t xml:space="preserve">Закроется карточка </w:t>
      </w:r>
      <w:r w:rsidRPr="00961ECF">
        <w:rPr>
          <w:b/>
        </w:rPr>
        <w:t>Номенклатуры</w:t>
      </w:r>
      <w:r>
        <w:t xml:space="preserve"> и номенклатура будет добавлена в список (</w:t>
      </w:r>
      <w:r w:rsidR="006756A7">
        <w:fldChar w:fldCharType="begin"/>
      </w:r>
      <w:r w:rsidR="006756A7">
        <w:instrText xml:space="preserve"> REF _Ref147145769 \h </w:instrText>
      </w:r>
      <w:r w:rsidR="006756A7">
        <w:fldChar w:fldCharType="separate"/>
      </w:r>
      <w:r w:rsidR="006756A7">
        <w:t xml:space="preserve">Рисунок </w:t>
      </w:r>
      <w:r w:rsidR="006756A7">
        <w:rPr>
          <w:noProof/>
        </w:rPr>
        <w:t>75</w:t>
      </w:r>
      <w:r w:rsidR="006756A7">
        <w:fldChar w:fldCharType="end"/>
      </w:r>
      <w:r>
        <w:t>).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drawing>
          <wp:inline distT="0" distB="0" distL="0" distR="0" wp14:anchorId="2F7070FF" wp14:editId="07ABA7AE">
            <wp:extent cx="5681486" cy="1497630"/>
            <wp:effectExtent l="0" t="0" r="0" b="762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40" cy="15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59" w:name="_Ref14714576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75</w:t>
      </w:r>
      <w:r w:rsidR="00424E86">
        <w:rPr>
          <w:noProof/>
        </w:rPr>
        <w:fldChar w:fldCharType="end"/>
      </w:r>
      <w:bookmarkEnd w:id="159"/>
    </w:p>
    <w:p w:rsidR="00F84B4A" w:rsidRDefault="00F84B4A" w:rsidP="00B6330A">
      <w:pPr>
        <w:pStyle w:val="3"/>
      </w:pPr>
      <w:bookmarkStart w:id="160" w:name="_Toc147146073"/>
      <w:bookmarkStart w:id="161" w:name="_Toc193814816"/>
      <w:r>
        <w:t>Установка цен номенклатуры</w:t>
      </w:r>
      <w:bookmarkEnd w:id="160"/>
      <w:bookmarkEnd w:id="161"/>
    </w:p>
    <w:p w:rsidR="00F84B4A" w:rsidRDefault="00F84B4A" w:rsidP="003D198D">
      <w:r>
        <w:t xml:space="preserve">В главном меню выберите </w:t>
      </w:r>
      <w:r w:rsidRPr="00BE4B82">
        <w:rPr>
          <w:b/>
        </w:rPr>
        <w:t>Банк-игра</w:t>
      </w:r>
      <w:r>
        <w:t xml:space="preserve"> и в открывшемся меню выберите раздел </w:t>
      </w:r>
      <w:r>
        <w:rPr>
          <w:b/>
        </w:rPr>
        <w:t>Установка цен номенклатуры</w:t>
      </w:r>
      <w:r>
        <w:t xml:space="preserve"> (</w:t>
      </w:r>
      <w:r w:rsidR="006756A7">
        <w:fldChar w:fldCharType="begin"/>
      </w:r>
      <w:r w:rsidR="006756A7">
        <w:instrText xml:space="preserve"> REF _Ref147145774 \h </w:instrText>
      </w:r>
      <w:r w:rsidR="006756A7">
        <w:fldChar w:fldCharType="separate"/>
      </w:r>
      <w:r w:rsidR="006756A7">
        <w:t xml:space="preserve">Рисунок </w:t>
      </w:r>
      <w:r w:rsidR="006756A7">
        <w:rPr>
          <w:noProof/>
        </w:rPr>
        <w:t>76</w:t>
      </w:r>
      <w:r w:rsidR="006756A7">
        <w:fldChar w:fldCharType="end"/>
      </w:r>
      <w:r>
        <w:t>)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5F4C64CC" wp14:editId="10C3D4DB">
            <wp:extent cx="5476428" cy="1619250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38" cy="16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2" w:name="_Ref147145774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76</w:t>
      </w:r>
      <w:r w:rsidR="00424E86">
        <w:rPr>
          <w:noProof/>
        </w:rPr>
        <w:fldChar w:fldCharType="end"/>
      </w:r>
      <w:bookmarkEnd w:id="162"/>
    </w:p>
    <w:p w:rsidR="00F84B4A" w:rsidRDefault="00F84B4A" w:rsidP="003D198D">
      <w:r>
        <w:t xml:space="preserve">Откроется список документов </w:t>
      </w:r>
      <w:r w:rsidRPr="00966DC9">
        <w:rPr>
          <w:b/>
        </w:rPr>
        <w:t>Установка цен номенклатуры</w:t>
      </w:r>
      <w:r>
        <w:t xml:space="preserve">. Нажмите кнопку </w:t>
      </w:r>
      <w:r w:rsidRPr="00966DC9">
        <w:rPr>
          <w:b/>
        </w:rPr>
        <w:t>Создать</w:t>
      </w:r>
      <w:r>
        <w:rPr>
          <w:b/>
        </w:rPr>
        <w:t xml:space="preserve"> </w:t>
      </w:r>
      <w:r w:rsidRPr="007D39F6">
        <w:t>(</w:t>
      </w:r>
      <w:r w:rsidR="006756A7" w:rsidRPr="007D39F6">
        <w:fldChar w:fldCharType="begin"/>
      </w:r>
      <w:r w:rsidR="006756A7" w:rsidRPr="007D39F6">
        <w:instrText xml:space="preserve"> REF _Ref147145789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77</w:t>
      </w:r>
      <w:r w:rsidR="006756A7" w:rsidRPr="007D39F6">
        <w:fldChar w:fldCharType="end"/>
      </w:r>
      <w:r>
        <w:t>).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drawing>
          <wp:inline distT="0" distB="0" distL="0" distR="0" wp14:anchorId="43C99ADE" wp14:editId="2847112A">
            <wp:extent cx="5612765" cy="1792641"/>
            <wp:effectExtent l="0" t="0" r="698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937" cy="18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3" w:name="_Ref14714578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77</w:t>
      </w:r>
      <w:r w:rsidR="00424E86">
        <w:rPr>
          <w:noProof/>
        </w:rPr>
        <w:fldChar w:fldCharType="end"/>
      </w:r>
      <w:bookmarkEnd w:id="163"/>
    </w:p>
    <w:p w:rsidR="00F84B4A" w:rsidRDefault="00F84B4A" w:rsidP="003D198D">
      <w:r>
        <w:t xml:space="preserve">Откроется карточка </w:t>
      </w:r>
      <w:r>
        <w:rPr>
          <w:b/>
        </w:rPr>
        <w:t>Установка цен номенклатуры</w:t>
      </w:r>
      <w:r>
        <w:t xml:space="preserve">. Добавьте новую строку в табличной части нажав на кнопку </w:t>
      </w:r>
      <w:r w:rsidRPr="00966DC9">
        <w:rPr>
          <w:b/>
        </w:rPr>
        <w:t>Добавить</w:t>
      </w:r>
      <w:r>
        <w:t xml:space="preserve">. В созданной строке выберите </w:t>
      </w:r>
      <w:r w:rsidRPr="00966DC9">
        <w:rPr>
          <w:b/>
        </w:rPr>
        <w:t>Номенклатуру</w:t>
      </w:r>
      <w:r>
        <w:t xml:space="preserve">, </w:t>
      </w:r>
      <w:r w:rsidRPr="00966DC9">
        <w:rPr>
          <w:b/>
        </w:rPr>
        <w:t>Характеристику номенклатуры</w:t>
      </w:r>
      <w:r>
        <w:t xml:space="preserve">, </w:t>
      </w:r>
      <w:r w:rsidRPr="00966DC9">
        <w:rPr>
          <w:b/>
        </w:rPr>
        <w:t>Вид цены и цену</w:t>
      </w:r>
      <w:r>
        <w:t xml:space="preserve">. При необходимости повторите операцию для занесения цен следующих номенклатур. Сохраните данные нажав на кнопку </w:t>
      </w:r>
      <w:r w:rsidRPr="00966DC9">
        <w:rPr>
          <w:b/>
        </w:rPr>
        <w:t>Записать и закрыть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_Ref147145801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78</w:t>
      </w:r>
      <w:r w:rsidR="006756A7" w:rsidRPr="007D39F6">
        <w:fldChar w:fldCharType="end"/>
      </w:r>
      <w:r>
        <w:t>).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496A3BEB" wp14:editId="0B89810A">
            <wp:extent cx="5658667" cy="276225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85" cy="277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4" w:name="_Ref147145801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78</w:t>
      </w:r>
      <w:r w:rsidR="00424E86">
        <w:rPr>
          <w:noProof/>
        </w:rPr>
        <w:fldChar w:fldCharType="end"/>
      </w:r>
      <w:bookmarkEnd w:id="164"/>
    </w:p>
    <w:p w:rsidR="00F84B4A" w:rsidRDefault="00F84B4A" w:rsidP="003D198D">
      <w:r>
        <w:t>Закроется карточка Установка цен номенклатуры и на введенные товары будет установлена цена (</w:t>
      </w:r>
      <w:r w:rsidR="006756A7">
        <w:fldChar w:fldCharType="begin"/>
      </w:r>
      <w:r w:rsidR="006756A7">
        <w:instrText xml:space="preserve"> REF _Ref147145812 \h </w:instrText>
      </w:r>
      <w:r w:rsidR="006756A7">
        <w:fldChar w:fldCharType="separate"/>
      </w:r>
      <w:r w:rsidR="006756A7">
        <w:t xml:space="preserve">Рисунок </w:t>
      </w:r>
      <w:r w:rsidR="006756A7">
        <w:rPr>
          <w:noProof/>
        </w:rPr>
        <w:t>79</w:t>
      </w:r>
      <w:r w:rsidR="006756A7">
        <w:fldChar w:fldCharType="end"/>
      </w:r>
      <w:r>
        <w:t>).</w:t>
      </w:r>
    </w:p>
    <w:p w:rsidR="00F84B4A" w:rsidRDefault="00F84B4A" w:rsidP="007D39F6">
      <w:pPr>
        <w:pStyle w:val="af1"/>
      </w:pPr>
      <w:r>
        <w:rPr>
          <w:noProof/>
        </w:rPr>
        <w:drawing>
          <wp:inline distT="0" distB="0" distL="0" distR="0" wp14:anchorId="352807DE" wp14:editId="5BC2A211">
            <wp:extent cx="5964477" cy="1622138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21" cy="163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5" w:name="_Ref147145812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>
        <w:rPr>
          <w:noProof/>
        </w:rPr>
        <w:t>79</w:t>
      </w:r>
      <w:r w:rsidR="00424E86">
        <w:rPr>
          <w:noProof/>
        </w:rPr>
        <w:fldChar w:fldCharType="end"/>
      </w:r>
      <w:bookmarkEnd w:id="165"/>
    </w:p>
    <w:p w:rsidR="00F84B4A" w:rsidRDefault="00F84B4A" w:rsidP="00B6330A">
      <w:pPr>
        <w:pStyle w:val="3"/>
      </w:pPr>
      <w:bookmarkStart w:id="166" w:name="_Toc147146074"/>
      <w:bookmarkStart w:id="167" w:name="_Toc193814817"/>
      <w:r>
        <w:t>Управление статусами заказа</w:t>
      </w:r>
      <w:bookmarkEnd w:id="166"/>
      <w:bookmarkEnd w:id="167"/>
    </w:p>
    <w:p w:rsidR="00F84B4A" w:rsidRDefault="00F84B4A" w:rsidP="00B6330A">
      <w:r>
        <w:t xml:space="preserve">Заказы учеников формируются на сайте </w:t>
      </w:r>
      <w:hyperlink r:id="rId85" w:history="1">
        <w:r w:rsidRPr="0055520E">
          <w:rPr>
            <w:rStyle w:val="ad"/>
          </w:rPr>
          <w:t>https://absolute-shop.ru/</w:t>
        </w:r>
      </w:hyperlink>
      <w:r>
        <w:t xml:space="preserve">. Далее автоматически передаются в 1С со статусом </w:t>
      </w:r>
      <w:r w:rsidRPr="0055543B">
        <w:rPr>
          <w:b/>
        </w:rPr>
        <w:t>Зарегистрирован.</w:t>
      </w:r>
      <w:r>
        <w:rPr>
          <w:b/>
        </w:rPr>
        <w:t xml:space="preserve"> </w:t>
      </w:r>
      <w:r w:rsidRPr="00BE250C">
        <w:t>Управлять статусами требуется для удобства работы, т.к. по статусам можно сортировать заказы.</w:t>
      </w:r>
    </w:p>
    <w:p w:rsidR="00F84B4A" w:rsidRDefault="00F84B4A" w:rsidP="00B6330A">
      <w:r>
        <w:t xml:space="preserve">В главном меню выберите </w:t>
      </w:r>
      <w:r w:rsidRPr="00BE4B82">
        <w:rPr>
          <w:b/>
        </w:rPr>
        <w:t>Банк-игра</w:t>
      </w:r>
      <w:r>
        <w:t xml:space="preserve"> и в открывшемся меню выберите раздел </w:t>
      </w:r>
      <w:r>
        <w:rPr>
          <w:b/>
        </w:rPr>
        <w:t>Заказ ученика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_Ref147145822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80</w:t>
      </w:r>
      <w:r w:rsidR="006756A7" w:rsidRPr="007D39F6">
        <w:fldChar w:fldCharType="end"/>
      </w:r>
      <w:r>
        <w:t>)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54D05EE2" wp14:editId="58D4F5D7">
            <wp:extent cx="5845810" cy="1728468"/>
            <wp:effectExtent l="0" t="0" r="2540" b="571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27" cy="17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8" w:name="_Ref147145822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80</w:t>
      </w:r>
      <w:r w:rsidR="00424E86">
        <w:rPr>
          <w:noProof/>
        </w:rPr>
        <w:fldChar w:fldCharType="end"/>
      </w:r>
      <w:bookmarkEnd w:id="168"/>
    </w:p>
    <w:p w:rsidR="00F84B4A" w:rsidRDefault="00F84B4A" w:rsidP="00B6330A">
      <w:r>
        <w:t xml:space="preserve">Откроется список документа </w:t>
      </w:r>
      <w:r w:rsidRPr="00010B16">
        <w:rPr>
          <w:b/>
        </w:rPr>
        <w:t>Заказ ученика</w:t>
      </w:r>
      <w:r>
        <w:t>. Дважды кликните по нужному заказу (</w:t>
      </w:r>
      <w:r w:rsidR="006756A7" w:rsidRPr="007D39F6">
        <w:fldChar w:fldCharType="begin"/>
      </w:r>
      <w:r w:rsidR="006756A7" w:rsidRPr="007D39F6">
        <w:instrText xml:space="preserve"> REF _Ref147145829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81</w:t>
      </w:r>
      <w:r w:rsidR="006756A7" w:rsidRPr="007D39F6">
        <w:fldChar w:fldCharType="end"/>
      </w:r>
      <w:r w:rsidRPr="007D39F6">
        <w:t>)</w:t>
      </w:r>
      <w:r>
        <w:t>.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drawing>
          <wp:inline distT="0" distB="0" distL="0" distR="0" wp14:anchorId="7CE82EF7" wp14:editId="725EAF37">
            <wp:extent cx="5940851" cy="2899997"/>
            <wp:effectExtent l="0" t="0" r="317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07" cy="290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</w:pPr>
      <w:bookmarkStart w:id="169" w:name="_Ref14714582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81</w:t>
      </w:r>
      <w:r w:rsidR="00424E86">
        <w:rPr>
          <w:noProof/>
        </w:rPr>
        <w:fldChar w:fldCharType="end"/>
      </w:r>
      <w:bookmarkEnd w:id="169"/>
    </w:p>
    <w:p w:rsidR="00F84B4A" w:rsidRDefault="00F84B4A" w:rsidP="00B6330A">
      <w:r>
        <w:t xml:space="preserve">Откроется карточка </w:t>
      </w:r>
      <w:r w:rsidRPr="00BE250C">
        <w:rPr>
          <w:b/>
        </w:rPr>
        <w:t>Заказа ученика</w:t>
      </w:r>
      <w:r>
        <w:t xml:space="preserve">. Выберите нужный статус и сохраните данные нажав на кнопку </w:t>
      </w:r>
      <w:r w:rsidRPr="00BE250C">
        <w:rPr>
          <w:b/>
        </w:rPr>
        <w:t>Провести и закрыть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_Ref147145837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82</w:t>
      </w:r>
      <w:r w:rsidR="006756A7" w:rsidRPr="007D39F6">
        <w:fldChar w:fldCharType="end"/>
      </w:r>
      <w:r w:rsidRPr="007D39F6">
        <w:t>)</w:t>
      </w:r>
      <w:r>
        <w:t>.</w:t>
      </w:r>
    </w:p>
    <w:p w:rsidR="00F84B4A" w:rsidRPr="007D39F6" w:rsidRDefault="00F84B4A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3574C9FE" wp14:editId="5C75D63C">
            <wp:extent cx="5786688" cy="2824743"/>
            <wp:effectExtent l="0" t="0" r="508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75" cy="283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B4A" w:rsidRDefault="00F84B4A" w:rsidP="007D39F6">
      <w:pPr>
        <w:pStyle w:val="af1"/>
        <w:rPr>
          <w:rFonts w:eastAsia="Calibri"/>
        </w:rPr>
      </w:pPr>
      <w:bookmarkStart w:id="170" w:name="_Ref147145837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82</w:t>
      </w:r>
      <w:r w:rsidR="00424E86">
        <w:rPr>
          <w:noProof/>
        </w:rPr>
        <w:fldChar w:fldCharType="end"/>
      </w:r>
      <w:bookmarkEnd w:id="170"/>
    </w:p>
    <w:p w:rsidR="00F84B4A" w:rsidRPr="00F84B4A" w:rsidRDefault="00F84B4A" w:rsidP="00F84B4A">
      <w:pPr>
        <w:rPr>
          <w:rFonts w:eastAsia="Calibri"/>
          <w:lang w:eastAsia="en-US"/>
        </w:rPr>
      </w:pPr>
    </w:p>
    <w:p w:rsidR="00B6330A" w:rsidRPr="00B6330A" w:rsidRDefault="00B6330A" w:rsidP="00B6330A">
      <w:pPr>
        <w:rPr>
          <w:rFonts w:eastAsia="Calibri"/>
          <w:lang w:eastAsia="en-US"/>
        </w:rPr>
      </w:pPr>
    </w:p>
    <w:p w:rsidR="00017045" w:rsidRDefault="00150124" w:rsidP="00150124">
      <w:pPr>
        <w:pStyle w:val="2"/>
        <w:rPr>
          <w:rFonts w:eastAsia="Calibri"/>
          <w:lang w:eastAsia="en-US"/>
        </w:rPr>
      </w:pPr>
      <w:bookmarkStart w:id="171" w:name="_Toc193814818"/>
      <w:r w:rsidRPr="00150124">
        <w:rPr>
          <w:rFonts w:eastAsia="Calibri"/>
          <w:lang w:eastAsia="en-US"/>
        </w:rPr>
        <w:t>Начисление АбсКоинов за домашние задания</w:t>
      </w:r>
      <w:bookmarkEnd w:id="171"/>
    </w:p>
    <w:p w:rsidR="00150124" w:rsidRDefault="00150124" w:rsidP="00BF65C1">
      <w:pPr>
        <w:pStyle w:val="3"/>
        <w:numPr>
          <w:ilvl w:val="2"/>
          <w:numId w:val="6"/>
        </w:numPr>
      </w:pPr>
      <w:bookmarkStart w:id="172" w:name="_Toc100744529"/>
      <w:bookmarkStart w:id="173" w:name="_Toc193814819"/>
      <w:r>
        <w:t>Общие сведения</w:t>
      </w:r>
      <w:bookmarkEnd w:id="172"/>
      <w:bookmarkEnd w:id="173"/>
    </w:p>
    <w:p w:rsidR="00150124" w:rsidRDefault="00150124" w:rsidP="00150124">
      <w:pPr>
        <w:ind w:left="284" w:firstLine="0"/>
      </w:pPr>
      <w:r>
        <w:t>Механизм предназначен для начисления АбсКоинов за домашние задания.</w:t>
      </w:r>
    </w:p>
    <w:p w:rsidR="00150124" w:rsidRDefault="009B1556" w:rsidP="009B1556">
      <w:pPr>
        <w:pStyle w:val="3"/>
      </w:pPr>
      <w:bookmarkStart w:id="174" w:name="_Toc100744531"/>
      <w:bookmarkStart w:id="175" w:name="_Toc193814820"/>
      <w:r>
        <w:t>Работа с механизмом н</w:t>
      </w:r>
      <w:r w:rsidR="00150124">
        <w:t>ачислени</w:t>
      </w:r>
      <w:r>
        <w:t>я</w:t>
      </w:r>
      <w:r w:rsidR="00150124">
        <w:t xml:space="preserve"> АбсКоинов за домашние задания</w:t>
      </w:r>
      <w:bookmarkEnd w:id="174"/>
      <w:bookmarkEnd w:id="175"/>
    </w:p>
    <w:p w:rsidR="00150124" w:rsidRPr="00BD1C96" w:rsidRDefault="00150124" w:rsidP="009B1556">
      <w:r>
        <w:t xml:space="preserve">Войдите в систему, в главном меню выберите раздел </w:t>
      </w:r>
      <w:r>
        <w:rPr>
          <w:b/>
        </w:rPr>
        <w:t>Банк-игра</w:t>
      </w:r>
      <w:r>
        <w:t xml:space="preserve">. В предложенном системой списке выберите </w:t>
      </w:r>
      <w:r>
        <w:rPr>
          <w:b/>
        </w:rPr>
        <w:t>Начисление АбсКоинов за домашние задания</w:t>
      </w:r>
      <w:r>
        <w:t xml:space="preserve"> </w:t>
      </w:r>
      <w:r w:rsidRPr="006D110D">
        <w:t>(</w:t>
      </w:r>
      <w:r w:rsidR="006756A7" w:rsidRPr="007D39F6">
        <w:fldChar w:fldCharType="begin"/>
      </w:r>
      <w:r w:rsidR="006756A7" w:rsidRPr="007D39F6">
        <w:instrText xml:space="preserve"> REF _Ref100737477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83</w:t>
      </w:r>
      <w:r w:rsidR="006756A7" w:rsidRPr="007D39F6">
        <w:fldChar w:fldCharType="end"/>
      </w:r>
      <w:r w:rsidRPr="006D110D">
        <w:t>).</w:t>
      </w:r>
    </w:p>
    <w:p w:rsidR="00150124" w:rsidRPr="007D39F6" w:rsidRDefault="00150124" w:rsidP="007D39F6">
      <w:pPr>
        <w:pStyle w:val="af1"/>
      </w:pPr>
      <w:r w:rsidRPr="007D39F6">
        <w:rPr>
          <w:noProof/>
        </w:rPr>
        <w:drawing>
          <wp:inline distT="0" distB="0" distL="0" distR="0" wp14:anchorId="0D59522E" wp14:editId="36B267F5">
            <wp:extent cx="5850130" cy="1391031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106" cy="139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24" w:rsidRDefault="00150124" w:rsidP="007D39F6">
      <w:pPr>
        <w:pStyle w:val="af1"/>
      </w:pPr>
      <w:bookmarkStart w:id="176" w:name="_Ref100737477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83</w:t>
      </w:r>
      <w:r w:rsidR="00424E86">
        <w:rPr>
          <w:noProof/>
        </w:rPr>
        <w:fldChar w:fldCharType="end"/>
      </w:r>
      <w:bookmarkEnd w:id="176"/>
    </w:p>
    <w:p w:rsidR="00150124" w:rsidRDefault="00150124" w:rsidP="009B1556">
      <w:r>
        <w:lastRenderedPageBreak/>
        <w:t xml:space="preserve">Откроется список документа </w:t>
      </w:r>
      <w:r>
        <w:rPr>
          <w:b/>
        </w:rPr>
        <w:t>Начисление АбсКоинов за домашние задания</w:t>
      </w:r>
      <w:r>
        <w:t xml:space="preserve">. Для создания нового документа нажмите кнопку </w:t>
      </w:r>
      <w:r w:rsidRPr="00693E85">
        <w:rPr>
          <w:b/>
        </w:rPr>
        <w:t>Создать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_Ref100737487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84</w:t>
      </w:r>
      <w:r w:rsidR="006756A7" w:rsidRPr="007D39F6">
        <w:fldChar w:fldCharType="end"/>
      </w:r>
      <w:r>
        <w:t>).</w:t>
      </w:r>
    </w:p>
    <w:p w:rsidR="00150124" w:rsidRPr="007D39F6" w:rsidRDefault="00150124" w:rsidP="007D39F6">
      <w:pPr>
        <w:pStyle w:val="af1"/>
      </w:pPr>
      <w:r w:rsidRPr="007D39F6">
        <w:rPr>
          <w:noProof/>
        </w:rPr>
        <w:drawing>
          <wp:inline distT="0" distB="0" distL="0" distR="0" wp14:anchorId="754AF326" wp14:editId="575EEE24">
            <wp:extent cx="5686425" cy="909828"/>
            <wp:effectExtent l="0" t="0" r="0" b="508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773" cy="91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24" w:rsidRDefault="00150124" w:rsidP="007D39F6">
      <w:pPr>
        <w:pStyle w:val="af1"/>
      </w:pPr>
      <w:bookmarkStart w:id="177" w:name="_Ref100737487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84</w:t>
      </w:r>
      <w:r w:rsidR="00424E86">
        <w:rPr>
          <w:noProof/>
        </w:rPr>
        <w:fldChar w:fldCharType="end"/>
      </w:r>
      <w:bookmarkEnd w:id="177"/>
    </w:p>
    <w:p w:rsidR="00150124" w:rsidRDefault="00150124" w:rsidP="009B1556">
      <w:r>
        <w:t xml:space="preserve">Откроется форма нового документа. По умолчанию в шапке документа заполнен реквизит </w:t>
      </w:r>
      <w:r>
        <w:rPr>
          <w:b/>
        </w:rPr>
        <w:t>Учебный год</w:t>
      </w:r>
      <w:r>
        <w:t>, при необходимости значения можно изменить.</w:t>
      </w:r>
    </w:p>
    <w:p w:rsidR="00150124" w:rsidRDefault="00150124" w:rsidP="00150124">
      <w:pPr>
        <w:ind w:firstLine="0"/>
      </w:pPr>
      <w:r>
        <w:t xml:space="preserve">Заполните </w:t>
      </w:r>
      <w:r w:rsidRPr="00B316B7">
        <w:rPr>
          <w:b/>
        </w:rPr>
        <w:t>Период расписания занятий</w:t>
      </w:r>
      <w:r>
        <w:t xml:space="preserve"> и нажмите кнопку </w:t>
      </w:r>
      <w:r w:rsidRPr="00B316B7">
        <w:rPr>
          <w:b/>
        </w:rPr>
        <w:t>Заполнить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_Ref100737494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85</w:t>
      </w:r>
      <w:r w:rsidR="006756A7" w:rsidRPr="007D39F6">
        <w:fldChar w:fldCharType="end"/>
      </w:r>
      <w:r>
        <w:t>).</w:t>
      </w:r>
    </w:p>
    <w:p w:rsidR="00150124" w:rsidRPr="007D39F6" w:rsidRDefault="00150124" w:rsidP="007D39F6">
      <w:pPr>
        <w:pStyle w:val="af1"/>
      </w:pPr>
      <w:r w:rsidRPr="007D39F6">
        <w:rPr>
          <w:noProof/>
        </w:rPr>
        <w:drawing>
          <wp:inline distT="0" distB="0" distL="0" distR="0" wp14:anchorId="6FE2C64C" wp14:editId="69DE4F0A">
            <wp:extent cx="5897556" cy="1579234"/>
            <wp:effectExtent l="0" t="0" r="0" b="254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325" cy="158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124" w:rsidRDefault="00150124" w:rsidP="007D39F6">
      <w:pPr>
        <w:pStyle w:val="af1"/>
      </w:pPr>
      <w:bookmarkStart w:id="178" w:name="_Ref100737494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85</w:t>
      </w:r>
      <w:r w:rsidR="00424E86">
        <w:rPr>
          <w:noProof/>
        </w:rPr>
        <w:fldChar w:fldCharType="end"/>
      </w:r>
      <w:bookmarkEnd w:id="178"/>
    </w:p>
    <w:p w:rsidR="00150124" w:rsidRDefault="00150124" w:rsidP="009B1556">
      <w:r>
        <w:t xml:space="preserve">Система заполнит табличную часть на основании ранее заведенных документов </w:t>
      </w:r>
      <w:r w:rsidRPr="00B316B7">
        <w:rPr>
          <w:b/>
        </w:rPr>
        <w:t>Домашние задания</w:t>
      </w:r>
      <w:r>
        <w:t>.</w:t>
      </w:r>
    </w:p>
    <w:p w:rsidR="00150124" w:rsidRDefault="00150124" w:rsidP="00150124">
      <w:pPr>
        <w:ind w:firstLine="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108B0F2C" wp14:editId="41D1CAF9">
            <wp:simplePos x="0" y="0"/>
            <wp:positionH relativeFrom="column">
              <wp:posOffset>0</wp:posOffset>
            </wp:positionH>
            <wp:positionV relativeFrom="paragraph">
              <wp:posOffset>93818</wp:posOffset>
            </wp:positionV>
            <wp:extent cx="347461" cy="352425"/>
            <wp:effectExtent l="0" t="0" r="0" b="0"/>
            <wp:wrapTight wrapText="bothSides">
              <wp:wrapPolygon edited="0">
                <wp:start x="0" y="0"/>
                <wp:lineTo x="0" y="19849"/>
                <wp:lineTo x="20139" y="19849"/>
                <wp:lineTo x="20139" y="0"/>
                <wp:lineTo x="0" y="0"/>
              </wp:wrapPolygon>
            </wp:wrapTight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1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Если замечена ошибка, ее следует исправлять в документе </w:t>
      </w:r>
      <w:r w:rsidRPr="00B316B7">
        <w:rPr>
          <w:b/>
        </w:rPr>
        <w:t>Домашние задания</w:t>
      </w:r>
      <w:r>
        <w:t>.</w:t>
      </w:r>
    </w:p>
    <w:p w:rsidR="00150124" w:rsidRDefault="00150124" w:rsidP="009B1556">
      <w:r>
        <w:t xml:space="preserve">Сохраните данные нажав на кнопку </w:t>
      </w:r>
      <w:r w:rsidRPr="00B316B7">
        <w:rPr>
          <w:b/>
        </w:rPr>
        <w:t>Провести и закрыть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_Ref100737502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86</w:t>
      </w:r>
      <w:r w:rsidR="006756A7" w:rsidRPr="007D39F6">
        <w:fldChar w:fldCharType="end"/>
      </w:r>
      <w:r>
        <w:t>).</w:t>
      </w:r>
    </w:p>
    <w:p w:rsidR="00150124" w:rsidRPr="007D39F6" w:rsidRDefault="00150124" w:rsidP="007D39F6">
      <w:pPr>
        <w:pStyle w:val="af1"/>
      </w:pPr>
      <w:r w:rsidRPr="007D39F6">
        <w:rPr>
          <w:noProof/>
        </w:rPr>
        <w:drawing>
          <wp:inline distT="0" distB="0" distL="0" distR="0" wp14:anchorId="286490F2" wp14:editId="35194944">
            <wp:extent cx="5925342" cy="1583383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94" cy="1589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8" w:rsidRPr="00AF2BA1" w:rsidRDefault="00FB0C98" w:rsidP="007D39F6">
      <w:pPr>
        <w:pStyle w:val="af1"/>
      </w:pPr>
      <w:bookmarkStart w:id="179" w:name="_Ref100737502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86</w:t>
      </w:r>
      <w:r w:rsidR="00424E86">
        <w:rPr>
          <w:noProof/>
        </w:rPr>
        <w:fldChar w:fldCharType="end"/>
      </w:r>
      <w:bookmarkEnd w:id="179"/>
    </w:p>
    <w:p w:rsidR="00150124" w:rsidRDefault="00BD0D7D" w:rsidP="00BD0D7D">
      <w:pPr>
        <w:pStyle w:val="2"/>
        <w:rPr>
          <w:rFonts w:eastAsia="Calibri"/>
          <w:lang w:eastAsia="en-US"/>
        </w:rPr>
      </w:pPr>
      <w:bookmarkStart w:id="180" w:name="_Toc193814821"/>
      <w:r>
        <w:rPr>
          <w:rFonts w:eastAsia="Calibri"/>
          <w:lang w:eastAsia="en-US"/>
        </w:rPr>
        <w:lastRenderedPageBreak/>
        <w:t>Работа с механизмами взаимодействия</w:t>
      </w:r>
      <w:bookmarkEnd w:id="180"/>
    </w:p>
    <w:p w:rsidR="00BD0D7D" w:rsidRDefault="00BD0D7D" w:rsidP="00BF65C1">
      <w:pPr>
        <w:pStyle w:val="3"/>
        <w:numPr>
          <w:ilvl w:val="2"/>
          <w:numId w:val="7"/>
        </w:numPr>
      </w:pPr>
      <w:bookmarkStart w:id="181" w:name="_Toc101181398"/>
      <w:bookmarkStart w:id="182" w:name="_Toc193814822"/>
      <w:r>
        <w:t>Общие сведения</w:t>
      </w:r>
      <w:bookmarkEnd w:id="181"/>
      <w:bookmarkEnd w:id="182"/>
    </w:p>
    <w:p w:rsidR="00BD0D7D" w:rsidRDefault="00BD0D7D" w:rsidP="00BD0D7D">
      <w:r>
        <w:t>Механизмы предназначены для взаимодействия с представителями потенциальных благополучателей.</w:t>
      </w:r>
    </w:p>
    <w:p w:rsidR="00BD0D7D" w:rsidRDefault="00BD0D7D" w:rsidP="00BD0D7D">
      <w:pPr>
        <w:pStyle w:val="3"/>
      </w:pPr>
      <w:bookmarkStart w:id="183" w:name="_Toc101181400"/>
      <w:bookmarkStart w:id="184" w:name="_Toc193814823"/>
      <w:r>
        <w:t>Взаимодействия с представителями потенциальных благополучателей</w:t>
      </w:r>
      <w:bookmarkEnd w:id="183"/>
      <w:bookmarkEnd w:id="184"/>
    </w:p>
    <w:p w:rsidR="009E7C6C" w:rsidRDefault="00BD0D7D" w:rsidP="007D39F6">
      <w:pPr>
        <w:pStyle w:val="af1"/>
      </w:pPr>
      <w:r>
        <w:t xml:space="preserve">Функция выполняется на форме </w:t>
      </w:r>
      <w:r>
        <w:rPr>
          <w:b/>
        </w:rPr>
        <w:t>Взаимодействия</w:t>
      </w:r>
      <w:r>
        <w:t xml:space="preserve"> </w:t>
      </w:r>
      <w:r w:rsidRPr="007D39F6">
        <w:t>(</w:t>
      </w:r>
      <w:r w:rsidR="006756A7" w:rsidRPr="007D39F6">
        <w:fldChar w:fldCharType="begin"/>
      </w:r>
      <w:r w:rsidR="006756A7" w:rsidRPr="007D39F6">
        <w:instrText xml:space="preserve"> REF _Ref193812543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87</w:t>
      </w:r>
      <w:r w:rsidR="006756A7" w:rsidRPr="007D39F6">
        <w:fldChar w:fldCharType="end"/>
      </w:r>
      <w:r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drawing>
          <wp:inline distT="0" distB="0" distL="0" distR="0" wp14:anchorId="343D3733" wp14:editId="2B7B6FA1">
            <wp:extent cx="5620083" cy="3571875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74" cy="35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185" w:name="_Ref193812543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87</w:t>
      </w:r>
      <w:r w:rsidR="00424E86">
        <w:rPr>
          <w:noProof/>
        </w:rPr>
        <w:fldChar w:fldCharType="end"/>
      </w:r>
      <w:bookmarkEnd w:id="185"/>
    </w:p>
    <w:p w:rsidR="00BD0D7D" w:rsidRDefault="00BD0D7D" w:rsidP="00BD0D7D">
      <w:r>
        <w:t>Форма содержит четыре секции:</w:t>
      </w:r>
    </w:p>
    <w:p w:rsidR="00BD0D7D" w:rsidRDefault="00BD0D7D" w:rsidP="00BF65C1">
      <w:pPr>
        <w:pStyle w:val="af0"/>
        <w:numPr>
          <w:ilvl w:val="0"/>
          <w:numId w:val="8"/>
        </w:numPr>
      </w:pPr>
      <w:r>
        <w:t>Дерево обращений и событий;</w:t>
      </w:r>
    </w:p>
    <w:p w:rsidR="00BD0D7D" w:rsidRDefault="00BD0D7D" w:rsidP="00BF65C1">
      <w:pPr>
        <w:pStyle w:val="af0"/>
        <w:numPr>
          <w:ilvl w:val="0"/>
          <w:numId w:val="8"/>
        </w:numPr>
      </w:pPr>
      <w:r>
        <w:t>Обращение;</w:t>
      </w:r>
    </w:p>
    <w:p w:rsidR="00BD0D7D" w:rsidRDefault="00BD0D7D" w:rsidP="00BF65C1">
      <w:pPr>
        <w:pStyle w:val="af0"/>
        <w:numPr>
          <w:ilvl w:val="0"/>
          <w:numId w:val="8"/>
        </w:numPr>
      </w:pPr>
      <w:r>
        <w:t>Текущее событие;</w:t>
      </w:r>
    </w:p>
    <w:p w:rsidR="00BD0D7D" w:rsidRDefault="00BD0D7D" w:rsidP="00BF65C1">
      <w:pPr>
        <w:pStyle w:val="af0"/>
        <w:numPr>
          <w:ilvl w:val="0"/>
          <w:numId w:val="8"/>
        </w:numPr>
      </w:pPr>
      <w:r>
        <w:t>Плановое событие.</w:t>
      </w:r>
    </w:p>
    <w:p w:rsidR="00BD0D7D" w:rsidRDefault="00BD0D7D" w:rsidP="00BD0D7D">
      <w:r>
        <w:t xml:space="preserve">Секция </w:t>
      </w:r>
      <w:r w:rsidRPr="00EB6DEA">
        <w:rPr>
          <w:b/>
        </w:rPr>
        <w:t>Дерево обращений и событий</w:t>
      </w:r>
      <w:r>
        <w:t xml:space="preserve"> содержит список событий в разрезе обращений.</w:t>
      </w:r>
    </w:p>
    <w:p w:rsidR="00BD0D7D" w:rsidRDefault="00BD0D7D" w:rsidP="00BD0D7D">
      <w:r>
        <w:lastRenderedPageBreak/>
        <w:t xml:space="preserve">Секция </w:t>
      </w:r>
      <w:r w:rsidRPr="00EB6DEA">
        <w:rPr>
          <w:b/>
        </w:rPr>
        <w:t>Обращение</w:t>
      </w:r>
      <w:r>
        <w:t xml:space="preserve"> содержит поля для заполнения/редактирования данных обращений.</w:t>
      </w:r>
    </w:p>
    <w:p w:rsidR="00EB6DEA" w:rsidRDefault="00BD0D7D" w:rsidP="00EB6DEA">
      <w:r>
        <w:t xml:space="preserve">Секция </w:t>
      </w:r>
      <w:r w:rsidRPr="00EB6DEA">
        <w:rPr>
          <w:b/>
        </w:rPr>
        <w:t>Текущее событие</w:t>
      </w:r>
      <w:r>
        <w:t xml:space="preserve"> содержит поля для заполнения/редактирования данных текущего события. Секция скрывается при редактировании/обработке планового события.</w:t>
      </w:r>
    </w:p>
    <w:p w:rsidR="00BD0D7D" w:rsidRDefault="00BD0D7D" w:rsidP="00EB6DEA">
      <w:r>
        <w:t xml:space="preserve">Секция </w:t>
      </w:r>
      <w:r w:rsidRPr="00EB6DEA">
        <w:rPr>
          <w:b/>
        </w:rPr>
        <w:t>Плановое событие</w:t>
      </w:r>
      <w:r>
        <w:t xml:space="preserve"> содержит поля для заполнения/редактирования/обработки планового события. Секция скрывается при редактировании текущего события.</w:t>
      </w:r>
    </w:p>
    <w:p w:rsidR="00EB6DEA" w:rsidRDefault="00EB6DEA" w:rsidP="00EB6DEA"/>
    <w:p w:rsidR="00BD0D7D" w:rsidRPr="00EB6DEA" w:rsidRDefault="00BD0D7D" w:rsidP="00EB6DEA">
      <w:pPr>
        <w:pStyle w:val="3"/>
      </w:pPr>
      <w:bookmarkStart w:id="186" w:name="_Toc101181401"/>
      <w:bookmarkStart w:id="187" w:name="_Toc193814824"/>
      <w:r w:rsidRPr="00EB6DEA">
        <w:t>Заведение нового обращения</w:t>
      </w:r>
      <w:bookmarkEnd w:id="186"/>
      <w:bookmarkEnd w:id="187"/>
    </w:p>
    <w:p w:rsidR="00BD0D7D" w:rsidRDefault="00BD0D7D" w:rsidP="00EB6DEA">
      <w:r>
        <w:t xml:space="preserve">Войдите в систему. На экран будет выведена форма </w:t>
      </w:r>
      <w:r w:rsidRPr="00B41B8C">
        <w:rPr>
          <w:b/>
        </w:rPr>
        <w:t>Рабочее место Специалиста</w:t>
      </w:r>
      <w:r>
        <w:t xml:space="preserve">. Нажмите кнопку </w:t>
      </w:r>
      <w:r w:rsidRPr="00837A84">
        <w:rPr>
          <w:b/>
        </w:rPr>
        <w:t>Взаимодействия</w:t>
      </w:r>
      <w:r>
        <w:t xml:space="preserve"> </w:t>
      </w:r>
      <w:r w:rsidRPr="006D110D">
        <w:t>(</w:t>
      </w:r>
      <w:r w:rsidR="006756A7" w:rsidRPr="007D39F6">
        <w:fldChar w:fldCharType="begin"/>
      </w:r>
      <w:r w:rsidR="006756A7" w:rsidRPr="007D39F6">
        <w:instrText xml:space="preserve"> REF _Ref193812553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88</w:t>
      </w:r>
      <w:r w:rsidR="006756A7" w:rsidRPr="007D39F6">
        <w:fldChar w:fldCharType="end"/>
      </w:r>
      <w:r w:rsidRPr="006D110D">
        <w:t>)</w:t>
      </w:r>
      <w:r>
        <w:t>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drawing>
          <wp:inline distT="0" distB="0" distL="0" distR="0" wp14:anchorId="39762DA2" wp14:editId="05C177E5">
            <wp:extent cx="5859637" cy="2815881"/>
            <wp:effectExtent l="0" t="0" r="8255" b="381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459" cy="282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Pr="00837A84" w:rsidRDefault="00BD0D7D" w:rsidP="007D39F6">
      <w:pPr>
        <w:pStyle w:val="af1"/>
      </w:pPr>
      <w:bookmarkStart w:id="188" w:name="_Ref193812553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88</w:t>
      </w:r>
      <w:r w:rsidR="00424E86">
        <w:rPr>
          <w:noProof/>
        </w:rPr>
        <w:fldChar w:fldCharType="end"/>
      </w:r>
      <w:bookmarkEnd w:id="188"/>
    </w:p>
    <w:p w:rsidR="00BD0D7D" w:rsidRDefault="00BD0D7D" w:rsidP="00EB6DEA">
      <w:r>
        <w:t xml:space="preserve">На экран будет выведена форма </w:t>
      </w:r>
      <w:r w:rsidRPr="004E1010">
        <w:rPr>
          <w:b/>
        </w:rPr>
        <w:t>Взаимодействия</w:t>
      </w:r>
      <w:r>
        <w:t xml:space="preserve">. В секции </w:t>
      </w:r>
      <w:r w:rsidRPr="00EE2368">
        <w:rPr>
          <w:b/>
        </w:rPr>
        <w:t>Обращение</w:t>
      </w:r>
      <w:r>
        <w:t xml:space="preserve"> поле </w:t>
      </w:r>
      <w:r w:rsidRPr="004E1010">
        <w:rPr>
          <w:b/>
        </w:rPr>
        <w:t>Дата</w:t>
      </w:r>
      <w:r>
        <w:t xml:space="preserve"> будет заполнена автоматически текущей, при необходимости измените ее. Заполните </w:t>
      </w:r>
      <w:r w:rsidRPr="004E1010">
        <w:rPr>
          <w:b/>
        </w:rPr>
        <w:t>Представителя</w:t>
      </w:r>
      <w:r>
        <w:t xml:space="preserve">, в табличной части потенциальных </w:t>
      </w:r>
      <w:r w:rsidRPr="004E1010">
        <w:rPr>
          <w:b/>
        </w:rPr>
        <w:t>Благополучателей</w:t>
      </w:r>
      <w:r>
        <w:t xml:space="preserve"> и </w:t>
      </w:r>
      <w:r w:rsidRPr="004E1010">
        <w:rPr>
          <w:b/>
        </w:rPr>
        <w:t>Цель обращения</w:t>
      </w:r>
      <w:r>
        <w:t xml:space="preserve">. </w:t>
      </w:r>
      <w:r w:rsidRPr="004E1010">
        <w:rPr>
          <w:b/>
        </w:rPr>
        <w:t>Результат</w:t>
      </w:r>
      <w:r>
        <w:t xml:space="preserve"> заполняется после того, как по обращению будет принято решение. При сохранении данных, на основании внесенных в секцию данных будет создано обращение.</w:t>
      </w:r>
    </w:p>
    <w:p w:rsidR="00BD0D7D" w:rsidRDefault="00BD0D7D" w:rsidP="00EB6DEA">
      <w:r>
        <w:lastRenderedPageBreak/>
        <w:t xml:space="preserve">Далее в секции </w:t>
      </w:r>
      <w:r w:rsidRPr="00C14D4E">
        <w:rPr>
          <w:b/>
        </w:rPr>
        <w:t>Текущее событие</w:t>
      </w:r>
      <w:r>
        <w:t xml:space="preserve"> заполните </w:t>
      </w:r>
      <w:r w:rsidRPr="00EE2368">
        <w:rPr>
          <w:b/>
        </w:rPr>
        <w:t>Дату</w:t>
      </w:r>
      <w:r>
        <w:t xml:space="preserve"> и </w:t>
      </w:r>
      <w:r>
        <w:rPr>
          <w:b/>
        </w:rPr>
        <w:t>Вид</w:t>
      </w:r>
      <w:r w:rsidRPr="00EE2368">
        <w:rPr>
          <w:b/>
        </w:rPr>
        <w:t xml:space="preserve"> события</w:t>
      </w:r>
      <w:r>
        <w:t xml:space="preserve"> (как правило Звонок входящий) события на основании которого поступило обращение. В поле </w:t>
      </w:r>
      <w:r w:rsidRPr="00EE2368">
        <w:rPr>
          <w:b/>
        </w:rPr>
        <w:t>Комментарий</w:t>
      </w:r>
      <w:r>
        <w:rPr>
          <w:b/>
        </w:rPr>
        <w:t xml:space="preserve"> </w:t>
      </w:r>
      <w:r w:rsidRPr="00EE2368">
        <w:t>можно зафиксировать основные договоренности</w:t>
      </w:r>
      <w:r>
        <w:t>. При сохранении данных, на основании внесенных в секцию данных будет создано событие.</w:t>
      </w:r>
    </w:p>
    <w:p w:rsidR="00BD0D7D" w:rsidRDefault="00BD0D7D" w:rsidP="00EB6DEA">
      <w:r>
        <w:t xml:space="preserve">Если в текущем событии была договоренность о следующем взаимодействии (например визит) заполните в секции Планового события поля </w:t>
      </w:r>
      <w:r w:rsidRPr="008804B6">
        <w:rPr>
          <w:b/>
        </w:rPr>
        <w:t>Дата</w:t>
      </w:r>
      <w:r>
        <w:t xml:space="preserve"> (дата на которое запланировано следующее взаимодействие) и </w:t>
      </w:r>
      <w:r>
        <w:rPr>
          <w:b/>
        </w:rPr>
        <w:t>Вид.</w:t>
      </w:r>
      <w:r w:rsidRPr="008804B6">
        <w:rPr>
          <w:b/>
        </w:rPr>
        <w:t xml:space="preserve"> события</w:t>
      </w:r>
      <w:r>
        <w:t xml:space="preserve">. В поле </w:t>
      </w:r>
      <w:r w:rsidRPr="008804B6">
        <w:rPr>
          <w:b/>
        </w:rPr>
        <w:t>Комментарий</w:t>
      </w:r>
      <w:r>
        <w:t xml:space="preserve"> можно оставить пометки. При сохранении данных, на основании внесенных в секцию данных будет создано событие с будущей датой и при ее наступлении система напомнит пользователю о его наступлении.</w:t>
      </w:r>
    </w:p>
    <w:p w:rsidR="00BD0D7D" w:rsidRDefault="00BD0D7D" w:rsidP="00EB6DEA">
      <w:r>
        <w:t xml:space="preserve">Для сохранения данных нажмите кнопку </w:t>
      </w:r>
      <w:r w:rsidRPr="008804B6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_Ref193812561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89</w:t>
      </w:r>
      <w:r w:rsidR="006756A7" w:rsidRPr="007D39F6">
        <w:fldChar w:fldCharType="end"/>
      </w:r>
      <w:r w:rsidRPr="007D39F6"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drawing>
          <wp:inline distT="0" distB="0" distL="0" distR="0" wp14:anchorId="6A215013" wp14:editId="1B09D879">
            <wp:extent cx="5665043" cy="36004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709" cy="36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189" w:name="_Ref193812561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89</w:t>
      </w:r>
      <w:r w:rsidR="00424E86">
        <w:rPr>
          <w:noProof/>
        </w:rPr>
        <w:fldChar w:fldCharType="end"/>
      </w:r>
      <w:bookmarkEnd w:id="189"/>
    </w:p>
    <w:p w:rsidR="00BD0D7D" w:rsidRPr="00EB6DEA" w:rsidRDefault="00BD0D7D" w:rsidP="00EB6DEA">
      <w:pPr>
        <w:pStyle w:val="3"/>
      </w:pPr>
      <w:bookmarkStart w:id="190" w:name="_Toc101181402"/>
      <w:bookmarkStart w:id="191" w:name="_Toc193814825"/>
      <w:r w:rsidRPr="00EB6DEA">
        <w:t>Создание текущего события в существующем обращении</w:t>
      </w:r>
      <w:bookmarkEnd w:id="190"/>
      <w:bookmarkEnd w:id="191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обращение, к которому требуется создать текущее событие.</w:t>
      </w:r>
    </w:p>
    <w:p w:rsidR="00BD0D7D" w:rsidRDefault="00BD0D7D" w:rsidP="00EB6DEA">
      <w:r>
        <w:lastRenderedPageBreak/>
        <w:t xml:space="preserve">В секции </w:t>
      </w:r>
      <w:r w:rsidRPr="00EB6DEA">
        <w:rPr>
          <w:b/>
        </w:rPr>
        <w:t>Текущее событие</w:t>
      </w:r>
      <w:r>
        <w:t xml:space="preserve"> заполните поля </w:t>
      </w:r>
      <w:r w:rsidRPr="00EB6DEA">
        <w:rPr>
          <w:b/>
        </w:rPr>
        <w:t>Дата и Вид события</w:t>
      </w:r>
      <w:r>
        <w:t>.</w:t>
      </w:r>
    </w:p>
    <w:p w:rsidR="00BD0D7D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_Ref193812569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90</w:t>
      </w:r>
      <w:r w:rsidR="006756A7" w:rsidRPr="007D39F6">
        <w:fldChar w:fldCharType="end"/>
      </w:r>
      <w:r w:rsidRPr="007D39F6"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drawing>
          <wp:inline distT="0" distB="0" distL="0" distR="0" wp14:anchorId="63C25F30" wp14:editId="32CAAE59">
            <wp:extent cx="5840862" cy="3640804"/>
            <wp:effectExtent l="0" t="0" r="762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66" cy="36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192" w:name="_Ref19381256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90</w:t>
      </w:r>
      <w:r w:rsidR="00424E86">
        <w:rPr>
          <w:noProof/>
        </w:rPr>
        <w:fldChar w:fldCharType="end"/>
      </w:r>
      <w:bookmarkEnd w:id="192"/>
    </w:p>
    <w:p w:rsidR="00BD0D7D" w:rsidRPr="00EB6DEA" w:rsidRDefault="00BD0D7D" w:rsidP="00EB6DEA">
      <w:pPr>
        <w:pStyle w:val="3"/>
      </w:pPr>
      <w:bookmarkStart w:id="193" w:name="_Toc101181403"/>
      <w:bookmarkStart w:id="194" w:name="_Toc193814826"/>
      <w:r w:rsidRPr="00EB6DEA">
        <w:t>Создание планового события в существующем обращении</w:t>
      </w:r>
      <w:bookmarkEnd w:id="193"/>
      <w:bookmarkEnd w:id="194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обращение, к которому требуется создать плановое событие.</w:t>
      </w:r>
    </w:p>
    <w:p w:rsidR="00BD0D7D" w:rsidRDefault="00BD0D7D" w:rsidP="00EB6DEA">
      <w:r>
        <w:t>В секции Плановое</w:t>
      </w:r>
      <w:r w:rsidRPr="00F80EAB">
        <w:t xml:space="preserve"> событие</w:t>
      </w:r>
      <w:r>
        <w:t xml:space="preserve"> заполните поля </w:t>
      </w:r>
      <w:r w:rsidRPr="00F80EAB">
        <w:t>Дата</w:t>
      </w:r>
      <w:r>
        <w:t xml:space="preserve"> и </w:t>
      </w:r>
      <w:r w:rsidRPr="00F80EAB">
        <w:t>Вид события</w:t>
      </w:r>
      <w:r>
        <w:t>.</w:t>
      </w:r>
    </w:p>
    <w:p w:rsidR="00BD0D7D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_Ref193812577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91</w:t>
      </w:r>
      <w:r w:rsidR="006756A7" w:rsidRPr="007D39F6">
        <w:fldChar w:fldCharType="end"/>
      </w:r>
      <w:r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248F541E" wp14:editId="299AB6D3">
            <wp:extent cx="5878962" cy="3664553"/>
            <wp:effectExtent l="0" t="0" r="762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27" cy="36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195" w:name="_Ref193812577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91</w:t>
      </w:r>
      <w:r w:rsidR="00424E86">
        <w:rPr>
          <w:noProof/>
        </w:rPr>
        <w:fldChar w:fldCharType="end"/>
      </w:r>
      <w:bookmarkEnd w:id="195"/>
    </w:p>
    <w:p w:rsidR="00BD0D7D" w:rsidRPr="00EB6DEA" w:rsidRDefault="00BD0D7D" w:rsidP="00EB6DEA">
      <w:pPr>
        <w:pStyle w:val="3"/>
      </w:pPr>
      <w:bookmarkStart w:id="196" w:name="_Toc101181404"/>
      <w:bookmarkStart w:id="197" w:name="_Toc193814827"/>
      <w:r w:rsidRPr="00EB6DEA">
        <w:t>Редактирование данных обращения</w:t>
      </w:r>
      <w:bookmarkEnd w:id="196"/>
      <w:bookmarkEnd w:id="197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обращение, которое требуется отредактировать.</w:t>
      </w:r>
    </w:p>
    <w:p w:rsidR="00BD0D7D" w:rsidRDefault="00BD0D7D" w:rsidP="00EB6DEA">
      <w:r>
        <w:t xml:space="preserve">В секции </w:t>
      </w:r>
      <w:r>
        <w:rPr>
          <w:b/>
        </w:rPr>
        <w:t>Обращение</w:t>
      </w:r>
      <w:r>
        <w:t xml:space="preserve"> отредактируйте данные.</w:t>
      </w:r>
    </w:p>
    <w:p w:rsidR="00BD0D7D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_Ref193812585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92</w:t>
      </w:r>
      <w:r w:rsidR="006756A7" w:rsidRPr="007D39F6">
        <w:fldChar w:fldCharType="end"/>
      </w:r>
      <w:r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2F6491C6" wp14:editId="40391998">
            <wp:extent cx="5793237" cy="3611118"/>
            <wp:effectExtent l="0" t="0" r="0" b="889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924" cy="362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198" w:name="_Ref193812585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92</w:t>
      </w:r>
      <w:r w:rsidR="00424E86">
        <w:rPr>
          <w:noProof/>
        </w:rPr>
        <w:fldChar w:fldCharType="end"/>
      </w:r>
      <w:bookmarkEnd w:id="198"/>
    </w:p>
    <w:p w:rsidR="00BD0D7D" w:rsidRPr="00EB6DEA" w:rsidRDefault="00BD0D7D" w:rsidP="00EB6DEA">
      <w:pPr>
        <w:pStyle w:val="3"/>
      </w:pPr>
      <w:bookmarkStart w:id="199" w:name="_Toc101181405"/>
      <w:bookmarkStart w:id="200" w:name="_Toc193814828"/>
      <w:r w:rsidRPr="00EB6DEA">
        <w:t>Редактирование текущих событий</w:t>
      </w:r>
      <w:bookmarkEnd w:id="199"/>
      <w:bookmarkEnd w:id="200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текущее событие, которое требуется отредактировать.</w:t>
      </w:r>
    </w:p>
    <w:p w:rsidR="00BD0D7D" w:rsidRDefault="00BD0D7D" w:rsidP="00EB6DEA">
      <w:r>
        <w:t xml:space="preserve">В секции </w:t>
      </w:r>
      <w:r>
        <w:rPr>
          <w:b/>
        </w:rPr>
        <w:t>Выбранное</w:t>
      </w:r>
      <w:r w:rsidRPr="00F80EAB">
        <w:rPr>
          <w:b/>
        </w:rPr>
        <w:t xml:space="preserve"> событие</w:t>
      </w:r>
      <w:r>
        <w:t xml:space="preserve"> отредактируйте данные.</w:t>
      </w:r>
    </w:p>
    <w:p w:rsidR="00BD0D7D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_Ref193812659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93</w:t>
      </w:r>
      <w:r w:rsidR="006756A7" w:rsidRPr="007D39F6">
        <w:fldChar w:fldCharType="end"/>
      </w:r>
      <w:r w:rsidRPr="007D39F6"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6997ACB1" wp14:editId="7AC8DF49">
            <wp:extent cx="5844887" cy="3714750"/>
            <wp:effectExtent l="0" t="0" r="381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040" cy="372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201" w:name="_Ref19381265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93</w:t>
      </w:r>
      <w:r w:rsidR="00424E86">
        <w:rPr>
          <w:noProof/>
        </w:rPr>
        <w:fldChar w:fldCharType="end"/>
      </w:r>
      <w:bookmarkEnd w:id="201"/>
    </w:p>
    <w:p w:rsidR="00BD0D7D" w:rsidRPr="00EB6DEA" w:rsidRDefault="00BD0D7D" w:rsidP="00EB6DEA">
      <w:pPr>
        <w:pStyle w:val="3"/>
      </w:pPr>
      <w:bookmarkStart w:id="202" w:name="_Toc101181406"/>
      <w:bookmarkStart w:id="203" w:name="_Toc193814829"/>
      <w:r w:rsidRPr="00EB6DEA">
        <w:t>Редактирование плановых событий</w:t>
      </w:r>
      <w:bookmarkEnd w:id="202"/>
      <w:bookmarkEnd w:id="203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плановое событие, которое требуется отредактировать.</w:t>
      </w:r>
    </w:p>
    <w:p w:rsidR="00BD0D7D" w:rsidRDefault="00BD0D7D" w:rsidP="00EB6DEA">
      <w:r>
        <w:t xml:space="preserve">В секции </w:t>
      </w:r>
      <w:r>
        <w:rPr>
          <w:b/>
        </w:rPr>
        <w:t>Выбранное</w:t>
      </w:r>
      <w:r w:rsidRPr="00F80EAB">
        <w:rPr>
          <w:b/>
        </w:rPr>
        <w:t xml:space="preserve"> событие</w:t>
      </w:r>
      <w:r>
        <w:t xml:space="preserve"> отредактируйте данные.</w:t>
      </w:r>
    </w:p>
    <w:p w:rsidR="00BD0D7D" w:rsidRPr="00E044DA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_Ref193812669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94</w:t>
      </w:r>
      <w:r w:rsidR="006756A7" w:rsidRPr="007D39F6">
        <w:fldChar w:fldCharType="end"/>
      </w:r>
      <w:r>
        <w:t>).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072ADD52" wp14:editId="1279588D">
            <wp:extent cx="5777865" cy="3672154"/>
            <wp:effectExtent l="0" t="0" r="0" b="508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5" cy="367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204" w:name="_Ref19381266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 w:rsidR="006756A7" w:rsidRPr="007D39F6">
        <w:rPr>
          <w:noProof/>
        </w:rPr>
        <w:t>94</w:t>
      </w:r>
      <w:r w:rsidR="00424E86">
        <w:rPr>
          <w:noProof/>
        </w:rPr>
        <w:fldChar w:fldCharType="end"/>
      </w:r>
      <w:bookmarkEnd w:id="204"/>
    </w:p>
    <w:p w:rsidR="00BD0D7D" w:rsidRPr="00EB6DEA" w:rsidRDefault="00BD0D7D" w:rsidP="00EB6DEA">
      <w:pPr>
        <w:pStyle w:val="3"/>
      </w:pPr>
      <w:bookmarkStart w:id="205" w:name="_Toc101181407"/>
      <w:bookmarkStart w:id="206" w:name="_Toc193814830"/>
      <w:r w:rsidRPr="00EB6DEA">
        <w:t>Обработка планового события</w:t>
      </w:r>
      <w:bookmarkEnd w:id="205"/>
      <w:bookmarkEnd w:id="206"/>
    </w:p>
    <w:p w:rsidR="00BD0D7D" w:rsidRDefault="00BD0D7D" w:rsidP="00EB6DEA">
      <w:r>
        <w:t xml:space="preserve">В секции </w:t>
      </w:r>
      <w:r w:rsidRPr="00F80EAB">
        <w:rPr>
          <w:b/>
        </w:rPr>
        <w:t>Дерево обращений и событий</w:t>
      </w:r>
      <w:r>
        <w:t xml:space="preserve"> выделите плановое событие, которое требуется обработать.</w:t>
      </w:r>
    </w:p>
    <w:p w:rsidR="00BD0D7D" w:rsidRDefault="00BD0D7D" w:rsidP="00EB6DEA">
      <w:r>
        <w:t xml:space="preserve">В секции </w:t>
      </w:r>
      <w:r>
        <w:rPr>
          <w:b/>
        </w:rPr>
        <w:t>Выбранное</w:t>
      </w:r>
      <w:r w:rsidRPr="00F80EAB">
        <w:rPr>
          <w:b/>
        </w:rPr>
        <w:t xml:space="preserve"> событие</w:t>
      </w:r>
      <w:r>
        <w:t xml:space="preserve"> заполните поле </w:t>
      </w:r>
      <w:r w:rsidRPr="00906151">
        <w:rPr>
          <w:b/>
        </w:rPr>
        <w:t>Дата</w:t>
      </w:r>
      <w:r>
        <w:t xml:space="preserve"> и при необходимости внесите комментарий.</w:t>
      </w:r>
    </w:p>
    <w:p w:rsidR="00BD0D7D" w:rsidRDefault="00BD0D7D" w:rsidP="00EB6DEA">
      <w:r>
        <w:t xml:space="preserve">Для сохранения данных нажмите кнопку </w:t>
      </w:r>
      <w:r w:rsidRPr="00F80EAB">
        <w:rPr>
          <w:b/>
        </w:rPr>
        <w:t>Записать</w:t>
      </w:r>
      <w:r>
        <w:t xml:space="preserve"> (</w:t>
      </w:r>
      <w:r w:rsidR="006756A7" w:rsidRPr="007D39F6">
        <w:fldChar w:fldCharType="begin"/>
      </w:r>
      <w:r w:rsidR="006756A7" w:rsidRPr="007D39F6">
        <w:instrText xml:space="preserve"> REF _Ref193812679 \h </w:instrText>
      </w:r>
      <w:r w:rsidR="007D39F6">
        <w:instrText xml:space="preserve"> \* MERGEFORMAT </w:instrText>
      </w:r>
      <w:r w:rsidR="006756A7" w:rsidRPr="007D39F6">
        <w:fldChar w:fldCharType="separate"/>
      </w:r>
      <w:r w:rsidR="006756A7" w:rsidRPr="007D39F6">
        <w:t xml:space="preserve">Рисунок </w:t>
      </w:r>
      <w:r w:rsidR="006756A7" w:rsidRPr="007D39F6">
        <w:rPr>
          <w:noProof/>
        </w:rPr>
        <w:t>95</w:t>
      </w:r>
      <w:r w:rsidR="006756A7" w:rsidRPr="007D39F6">
        <w:fldChar w:fldCharType="end"/>
      </w:r>
      <w:r w:rsidRPr="007D39F6">
        <w:t>)</w:t>
      </w:r>
      <w:r>
        <w:t>.</w:t>
      </w:r>
    </w:p>
    <w:p w:rsidR="00BD0D7D" w:rsidRPr="007D39F6" w:rsidRDefault="00BD0D7D" w:rsidP="007D39F6">
      <w:pPr>
        <w:pStyle w:val="af1"/>
      </w:pPr>
      <w:r w:rsidRPr="007D39F6">
        <w:rPr>
          <w:noProof/>
        </w:rPr>
        <w:lastRenderedPageBreak/>
        <w:drawing>
          <wp:inline distT="0" distB="0" distL="0" distR="0" wp14:anchorId="5446D0D2" wp14:editId="3BC5D996">
            <wp:extent cx="5983737" cy="3729863"/>
            <wp:effectExtent l="0" t="0" r="0" b="444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36" cy="373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D7D" w:rsidRDefault="00BD0D7D" w:rsidP="007D39F6">
      <w:pPr>
        <w:pStyle w:val="af1"/>
      </w:pPr>
      <w:bookmarkStart w:id="207" w:name="_Ref193812679"/>
      <w:r w:rsidRPr="007D39F6">
        <w:t xml:space="preserve">Рисунок </w:t>
      </w:r>
      <w:r w:rsidR="00424E86">
        <w:fldChar w:fldCharType="begin"/>
      </w:r>
      <w:r w:rsidR="00424E86">
        <w:instrText xml:space="preserve"> SEQ Рисунок \* ARA</w:instrText>
      </w:r>
      <w:r w:rsidR="00424E86">
        <w:instrText xml:space="preserve">BIC </w:instrText>
      </w:r>
      <w:r w:rsidR="00424E86">
        <w:fldChar w:fldCharType="separate"/>
      </w:r>
      <w:r w:rsidR="006756A7" w:rsidRPr="007D39F6">
        <w:rPr>
          <w:noProof/>
        </w:rPr>
        <w:t>95</w:t>
      </w:r>
      <w:r w:rsidR="00424E86">
        <w:rPr>
          <w:noProof/>
        </w:rPr>
        <w:fldChar w:fldCharType="end"/>
      </w:r>
      <w:bookmarkEnd w:id="207"/>
    </w:p>
    <w:p w:rsidR="003E0BB9" w:rsidRPr="003E0BB9" w:rsidRDefault="003E0BB9" w:rsidP="003E0BB9">
      <w:pPr>
        <w:rPr>
          <w:rFonts w:eastAsia="Calibri"/>
          <w:lang w:eastAsia="en-US"/>
        </w:rPr>
      </w:pPr>
    </w:p>
    <w:p w:rsidR="00A67FBF" w:rsidRPr="002F1861" w:rsidRDefault="002B683A" w:rsidP="002B683A">
      <w:pPr>
        <w:pStyle w:val="2"/>
        <w:rPr>
          <w:rFonts w:eastAsia="Calibri"/>
          <w:lang w:eastAsia="en-US"/>
        </w:rPr>
      </w:pPr>
      <w:bookmarkStart w:id="208" w:name="_Toc193814831"/>
      <w:r w:rsidRPr="002F1861">
        <w:rPr>
          <w:rFonts w:eastAsia="Calibri"/>
          <w:lang w:eastAsia="en-US"/>
        </w:rPr>
        <w:t>Выход из программы</w:t>
      </w:r>
      <w:bookmarkEnd w:id="208"/>
    </w:p>
    <w:p w:rsidR="002B683A" w:rsidRDefault="0073108D" w:rsidP="002B683A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>Для вы</w:t>
      </w:r>
      <w:r w:rsidR="00263D43">
        <w:rPr>
          <w:rFonts w:eastAsia="Calibri"/>
          <w:lang w:eastAsia="en-US"/>
        </w:rPr>
        <w:t>хода из программы в верхней части окна нажмите на имя пользователя и во всплывающем меню нажмите кнопку «Завершить работу»</w:t>
      </w:r>
      <w:r w:rsidR="006756A7">
        <w:rPr>
          <w:rFonts w:eastAsia="Calibri"/>
          <w:lang w:eastAsia="en-US"/>
        </w:rPr>
        <w:t xml:space="preserve"> (</w:t>
      </w:r>
      <w:r w:rsidR="006756A7">
        <w:rPr>
          <w:rFonts w:eastAsia="Calibri"/>
          <w:lang w:eastAsia="en-US"/>
        </w:rPr>
        <w:fldChar w:fldCharType="begin"/>
      </w:r>
      <w:r w:rsidR="006756A7">
        <w:rPr>
          <w:rFonts w:eastAsia="Calibri"/>
          <w:lang w:eastAsia="en-US"/>
        </w:rPr>
        <w:instrText xml:space="preserve"> REF _Ref193812718 \h </w:instrText>
      </w:r>
      <w:r w:rsidR="006756A7">
        <w:rPr>
          <w:rFonts w:eastAsia="Calibri"/>
          <w:lang w:eastAsia="en-US"/>
        </w:rPr>
      </w:r>
      <w:r w:rsidR="006756A7">
        <w:rPr>
          <w:rFonts w:eastAsia="Calibri"/>
          <w:lang w:eastAsia="en-US"/>
        </w:rPr>
        <w:fldChar w:fldCharType="separate"/>
      </w:r>
      <w:r w:rsidR="006756A7">
        <w:t xml:space="preserve">Рисунок </w:t>
      </w:r>
      <w:r w:rsidR="006756A7">
        <w:rPr>
          <w:noProof/>
        </w:rPr>
        <w:t>96</w:t>
      </w:r>
      <w:r w:rsidR="006756A7">
        <w:rPr>
          <w:rFonts w:eastAsia="Calibri"/>
          <w:lang w:eastAsia="en-US"/>
        </w:rPr>
        <w:fldChar w:fldCharType="end"/>
      </w:r>
      <w:r w:rsidR="006756A7">
        <w:rPr>
          <w:rFonts w:eastAsia="Calibri"/>
          <w:lang w:eastAsia="en-US"/>
        </w:rPr>
        <w:t>)</w:t>
      </w:r>
      <w:r w:rsidR="00263D43">
        <w:rPr>
          <w:rFonts w:eastAsia="Calibri"/>
          <w:lang w:eastAsia="en-US"/>
        </w:rPr>
        <w:t>.</w:t>
      </w:r>
    </w:p>
    <w:p w:rsidR="00263D43" w:rsidRDefault="00263D43" w:rsidP="007D39F6">
      <w:pPr>
        <w:pStyle w:val="af1"/>
      </w:pPr>
      <w:r w:rsidRPr="00263D43">
        <w:rPr>
          <w:noProof/>
        </w:rPr>
        <w:drawing>
          <wp:inline distT="0" distB="0" distL="0" distR="0" wp14:anchorId="32EAC42E" wp14:editId="67D1E52B">
            <wp:extent cx="3301041" cy="1782562"/>
            <wp:effectExtent l="19050" t="19050" r="13970" b="27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310431" cy="1787633"/>
                    </a:xfrm>
                    <a:prstGeom prst="rect">
                      <a:avLst/>
                    </a:prstGeom>
                    <a:ln w="190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E7C6C" w:rsidRDefault="006756A7" w:rsidP="007D39F6">
      <w:pPr>
        <w:pStyle w:val="af1"/>
      </w:pPr>
      <w:bookmarkStart w:id="209" w:name="_Ref193812718"/>
      <w:r>
        <w:t xml:space="preserve">Рисунок </w:t>
      </w:r>
      <w:r w:rsidR="00424E86">
        <w:fldChar w:fldCharType="begin"/>
      </w:r>
      <w:r w:rsidR="00424E86">
        <w:instrText xml:space="preserve"> SEQ Рисунок \* ARABIC </w:instrText>
      </w:r>
      <w:r w:rsidR="00424E86">
        <w:fldChar w:fldCharType="separate"/>
      </w:r>
      <w:r>
        <w:rPr>
          <w:noProof/>
        </w:rPr>
        <w:t>96</w:t>
      </w:r>
      <w:r w:rsidR="00424E86">
        <w:rPr>
          <w:noProof/>
        </w:rPr>
        <w:fldChar w:fldCharType="end"/>
      </w:r>
      <w:bookmarkEnd w:id="209"/>
    </w:p>
    <w:p w:rsidR="009E7C6C" w:rsidRDefault="009E7C6C" w:rsidP="009E7C6C">
      <w:pPr>
        <w:rPr>
          <w:rFonts w:eastAsiaTheme="minorHAnsi"/>
          <w:szCs w:val="22"/>
          <w:lang w:eastAsia="en-US"/>
        </w:rPr>
      </w:pPr>
      <w:r>
        <w:br w:type="page"/>
      </w:r>
    </w:p>
    <w:tbl>
      <w:tblPr>
        <w:tblW w:w="1043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8"/>
        <w:gridCol w:w="1113"/>
        <w:gridCol w:w="1108"/>
        <w:gridCol w:w="1074"/>
        <w:gridCol w:w="1190"/>
        <w:gridCol w:w="1203"/>
        <w:gridCol w:w="1332"/>
        <w:gridCol w:w="1408"/>
        <w:gridCol w:w="778"/>
        <w:gridCol w:w="659"/>
      </w:tblGrid>
      <w:tr w:rsidR="00761690" w:rsidRPr="00FF29BF" w:rsidTr="00761690">
        <w:trPr>
          <w:cantSplit/>
          <w:trHeight w:hRule="exact" w:val="567"/>
        </w:trPr>
        <w:tc>
          <w:tcPr>
            <w:tcW w:w="10433" w:type="dxa"/>
            <w:gridSpan w:val="1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61690" w:rsidRPr="002F09EE" w:rsidRDefault="00761690" w:rsidP="002F09EE">
            <w:pPr>
              <w:ind w:firstLine="0"/>
              <w:jc w:val="center"/>
              <w:rPr>
                <w:b/>
              </w:rPr>
            </w:pPr>
            <w:r w:rsidRPr="002F09EE">
              <w:rPr>
                <w:b/>
              </w:rPr>
              <w:lastRenderedPageBreak/>
              <w:t>Лист регистрации изменений</w:t>
            </w:r>
          </w:p>
        </w:tc>
      </w:tr>
      <w:tr w:rsidR="00761690" w:rsidRPr="00FF29BF" w:rsidTr="007D39F6">
        <w:trPr>
          <w:cantSplit/>
          <w:trHeight w:hRule="exact" w:val="284"/>
        </w:trPr>
        <w:tc>
          <w:tcPr>
            <w:tcW w:w="505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F29BF">
              <w:rPr>
                <w:sz w:val="20"/>
              </w:rPr>
              <w:t>Номера листов (страниц)</w:t>
            </w:r>
          </w:p>
        </w:tc>
        <w:tc>
          <w:tcPr>
            <w:tcW w:w="12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Всего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листов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(страниц)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в докум</w:t>
            </w:r>
          </w:p>
        </w:tc>
        <w:tc>
          <w:tcPr>
            <w:tcW w:w="133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№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документа</w:t>
            </w:r>
          </w:p>
        </w:tc>
        <w:tc>
          <w:tcPr>
            <w:tcW w:w="140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Входящий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№ сопрово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дительного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документа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и дата</w:t>
            </w:r>
          </w:p>
        </w:tc>
        <w:tc>
          <w:tcPr>
            <w:tcW w:w="77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Подп.</w:t>
            </w:r>
          </w:p>
        </w:tc>
        <w:tc>
          <w:tcPr>
            <w:tcW w:w="6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Дата</w:t>
            </w:r>
          </w:p>
        </w:tc>
      </w:tr>
      <w:tr w:rsidR="00761690" w:rsidRPr="00FF29BF" w:rsidTr="007D39F6">
        <w:trPr>
          <w:cantSplit/>
          <w:trHeight w:hRule="exact" w:val="1134"/>
        </w:trPr>
        <w:tc>
          <w:tcPr>
            <w:tcW w:w="5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  <w:rPr>
                <w:sz w:val="22"/>
              </w:rPr>
            </w:pPr>
            <w:r w:rsidRPr="00FF29BF">
              <w:rPr>
                <w:sz w:val="22"/>
              </w:rPr>
              <w:t>Изм</w:t>
            </w:r>
          </w:p>
        </w:tc>
        <w:tc>
          <w:tcPr>
            <w:tcW w:w="11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изменен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ных</w:t>
            </w:r>
          </w:p>
        </w:tc>
        <w:tc>
          <w:tcPr>
            <w:tcW w:w="11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заме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ненных</w:t>
            </w:r>
          </w:p>
        </w:tc>
        <w:tc>
          <w:tcPr>
            <w:tcW w:w="10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новых</w:t>
            </w:r>
          </w:p>
        </w:tc>
        <w:tc>
          <w:tcPr>
            <w:tcW w:w="11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ан</w:t>
            </w:r>
            <w:r>
              <w:t>н</w:t>
            </w:r>
            <w:r w:rsidRPr="00FF29BF">
              <w:t>улиро</w:t>
            </w:r>
          </w:p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  <w:r w:rsidRPr="00FF29BF">
              <w:t>ванных</w:t>
            </w:r>
          </w:p>
        </w:tc>
        <w:tc>
          <w:tcPr>
            <w:tcW w:w="120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61690" w:rsidRPr="00FF29BF" w:rsidRDefault="00761690" w:rsidP="00761690">
            <w:pPr>
              <w:spacing w:line="240" w:lineRule="auto"/>
              <w:ind w:firstLine="0"/>
              <w:jc w:val="left"/>
            </w:pPr>
          </w:p>
        </w:tc>
        <w:tc>
          <w:tcPr>
            <w:tcW w:w="133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61690" w:rsidRPr="00FF29BF" w:rsidRDefault="00761690" w:rsidP="00761690">
            <w:pPr>
              <w:spacing w:line="240" w:lineRule="auto"/>
              <w:ind w:firstLine="0"/>
              <w:jc w:val="left"/>
            </w:pPr>
          </w:p>
        </w:tc>
        <w:tc>
          <w:tcPr>
            <w:tcW w:w="140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61690" w:rsidRPr="00FF29BF" w:rsidRDefault="00761690" w:rsidP="00761690">
            <w:pPr>
              <w:spacing w:line="240" w:lineRule="auto"/>
              <w:ind w:firstLine="0"/>
              <w:jc w:val="left"/>
            </w:pPr>
          </w:p>
        </w:tc>
        <w:tc>
          <w:tcPr>
            <w:tcW w:w="77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61690" w:rsidRPr="00FF29BF" w:rsidRDefault="00761690" w:rsidP="00761690">
            <w:pPr>
              <w:spacing w:line="240" w:lineRule="auto"/>
              <w:ind w:firstLine="0"/>
              <w:jc w:val="left"/>
            </w:pPr>
          </w:p>
        </w:tc>
        <w:tc>
          <w:tcPr>
            <w:tcW w:w="65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tcMar>
              <w:left w:w="28" w:type="dxa"/>
              <w:right w:w="28" w:type="dxa"/>
            </w:tcMar>
          </w:tcPr>
          <w:p w:rsidR="00761690" w:rsidRPr="00FF29BF" w:rsidRDefault="00761690" w:rsidP="00761690">
            <w:pPr>
              <w:spacing w:line="240" w:lineRule="auto"/>
              <w:ind w:firstLine="0"/>
              <w:jc w:val="left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  <w:tr w:rsidR="00761690" w:rsidRPr="00FF29BF" w:rsidTr="007D39F6">
        <w:trPr>
          <w:trHeight w:hRule="exact" w:val="284"/>
        </w:trPr>
        <w:tc>
          <w:tcPr>
            <w:tcW w:w="56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13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08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074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190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203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332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1408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  <w:tc>
          <w:tcPr>
            <w:tcW w:w="659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761690" w:rsidRPr="00FF29BF" w:rsidRDefault="00761690" w:rsidP="00761690">
            <w:pPr>
              <w:spacing w:line="240" w:lineRule="auto"/>
              <w:ind w:firstLine="0"/>
              <w:jc w:val="center"/>
            </w:pPr>
          </w:p>
        </w:tc>
      </w:tr>
    </w:tbl>
    <w:p w:rsidR="00EE1421" w:rsidRPr="00EE1421" w:rsidRDefault="00EE1421" w:rsidP="00761690">
      <w:pPr>
        <w:ind w:firstLine="0"/>
      </w:pPr>
    </w:p>
    <w:sectPr w:rsidR="00EE1421" w:rsidRPr="00EE1421" w:rsidSect="0008671A">
      <w:headerReference w:type="default" r:id="rId103"/>
      <w:pgSz w:w="11906" w:h="16838" w:code="9"/>
      <w:pgMar w:top="1418" w:right="1133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21C" w:rsidRDefault="0000521C">
      <w:pPr>
        <w:spacing w:line="240" w:lineRule="auto"/>
      </w:pPr>
      <w:r>
        <w:separator/>
      </w:r>
    </w:p>
  </w:endnote>
  <w:endnote w:type="continuationSeparator" w:id="0">
    <w:p w:rsidR="0000521C" w:rsidRDefault="000052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21C" w:rsidRDefault="0000521C" w:rsidP="00483D55">
    <w:pPr>
      <w:pStyle w:val="a5"/>
      <w:tabs>
        <w:tab w:val="clear" w:pos="4677"/>
        <w:tab w:val="center" w:pos="4395"/>
      </w:tabs>
      <w:rPr>
        <w:b/>
        <w:bCs/>
        <w:szCs w:val="28"/>
        <w:lang w:val="en-US"/>
      </w:rPr>
    </w:pPr>
  </w:p>
  <w:p w:rsidR="0000521C" w:rsidRDefault="0000521C" w:rsidP="00483D55">
    <w:pPr>
      <w:pStyle w:val="a5"/>
      <w:tabs>
        <w:tab w:val="clear" w:pos="4677"/>
        <w:tab w:val="center" w:pos="4395"/>
      </w:tabs>
      <w:rPr>
        <w:b/>
        <w:bCs/>
        <w:szCs w:val="28"/>
        <w:lang w:val="en-US"/>
      </w:rPr>
    </w:pPr>
  </w:p>
  <w:p w:rsidR="0000521C" w:rsidRDefault="0000521C" w:rsidP="00483D55">
    <w:pPr>
      <w:pStyle w:val="a5"/>
      <w:tabs>
        <w:tab w:val="clear" w:pos="4677"/>
        <w:tab w:val="center" w:pos="4395"/>
      </w:tabs>
      <w:rPr>
        <w:b/>
        <w:bCs/>
        <w:szCs w:val="28"/>
      </w:rPr>
    </w:pPr>
    <w:r>
      <w:rPr>
        <w:b/>
        <w:bCs/>
        <w:szCs w:val="28"/>
        <w:lang w:val="en-US"/>
      </w:rPr>
      <w:t xml:space="preserve">                                                        </w:t>
    </w:r>
    <w:r>
      <w:rPr>
        <w:b/>
        <w:bCs/>
        <w:szCs w:val="28"/>
      </w:rPr>
      <w:t>2025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21C" w:rsidRDefault="0000521C">
      <w:pPr>
        <w:spacing w:line="240" w:lineRule="auto"/>
      </w:pPr>
      <w:r>
        <w:separator/>
      </w:r>
    </w:p>
  </w:footnote>
  <w:footnote w:type="continuationSeparator" w:id="0">
    <w:p w:rsidR="0000521C" w:rsidRDefault="000052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21C" w:rsidRPr="0000521C" w:rsidRDefault="0000521C" w:rsidP="00C02DF7">
    <w:pPr>
      <w:pStyle w:val="a3"/>
      <w:framePr w:w="1768" w:wrap="auto" w:vAnchor="text" w:hAnchor="page" w:x="5245" w:y="-6"/>
      <w:rPr>
        <w:rStyle w:val="a4"/>
        <w:b/>
        <w:bCs/>
        <w:szCs w:val="32"/>
      </w:rPr>
    </w:pPr>
    <w:r w:rsidRPr="0000521C">
      <w:rPr>
        <w:rStyle w:val="a4"/>
        <w:b/>
        <w:bCs/>
        <w:szCs w:val="32"/>
      </w:rPr>
      <w:fldChar w:fldCharType="begin"/>
    </w:r>
    <w:r w:rsidRPr="0000521C">
      <w:rPr>
        <w:rStyle w:val="a4"/>
        <w:b/>
        <w:bCs/>
        <w:szCs w:val="32"/>
      </w:rPr>
      <w:instrText xml:space="preserve">PAGE  </w:instrText>
    </w:r>
    <w:r w:rsidRPr="0000521C">
      <w:rPr>
        <w:rStyle w:val="a4"/>
        <w:b/>
        <w:bCs/>
        <w:szCs w:val="32"/>
      </w:rPr>
      <w:fldChar w:fldCharType="separate"/>
    </w:r>
    <w:r w:rsidRPr="0000521C">
      <w:rPr>
        <w:rStyle w:val="a4"/>
        <w:b/>
        <w:bCs/>
        <w:noProof/>
        <w:szCs w:val="32"/>
      </w:rPr>
      <w:t>3</w:t>
    </w:r>
    <w:r w:rsidRPr="0000521C">
      <w:rPr>
        <w:rStyle w:val="a4"/>
        <w:b/>
        <w:bCs/>
        <w:szCs w:val="32"/>
      </w:rPr>
      <w:fldChar w:fldCharType="end"/>
    </w:r>
  </w:p>
  <w:p w:rsidR="0000521C" w:rsidRDefault="0000521C">
    <w:pPr>
      <w:pStyle w:val="a3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2F3"/>
    <w:multiLevelType w:val="hybridMultilevel"/>
    <w:tmpl w:val="0D5273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011443"/>
    <w:multiLevelType w:val="hybridMultilevel"/>
    <w:tmpl w:val="0E229D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F43D6F"/>
    <w:multiLevelType w:val="hybridMultilevel"/>
    <w:tmpl w:val="7FB01858"/>
    <w:lvl w:ilvl="0" w:tplc="FF0C1E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2572BE9"/>
    <w:multiLevelType w:val="hybridMultilevel"/>
    <w:tmpl w:val="785AB6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C66112"/>
    <w:multiLevelType w:val="hybridMultilevel"/>
    <w:tmpl w:val="65168E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8A77AB4"/>
    <w:multiLevelType w:val="hybridMultilevel"/>
    <w:tmpl w:val="48BCC1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40088D"/>
    <w:multiLevelType w:val="hybridMultilevel"/>
    <w:tmpl w:val="7A0487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8C40D8"/>
    <w:multiLevelType w:val="hybridMultilevel"/>
    <w:tmpl w:val="A74C7A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0CD0671"/>
    <w:multiLevelType w:val="hybridMultilevel"/>
    <w:tmpl w:val="795C5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BA45B05"/>
    <w:multiLevelType w:val="multilevel"/>
    <w:tmpl w:val="0818E778"/>
    <w:lvl w:ilvl="0">
      <w:start w:val="1"/>
      <w:numFmt w:val="decimal"/>
      <w:pStyle w:val="1"/>
      <w:suff w:val="space"/>
      <w:lvlText w:val="%1."/>
      <w:lvlJc w:val="left"/>
      <w:pPr>
        <w:ind w:left="432" w:hanging="43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Restart w:val="0"/>
      <w:pStyle w:val="2"/>
      <w:suff w:val="space"/>
      <w:lvlText w:val="%1.%2."/>
      <w:lvlJc w:val="left"/>
      <w:pPr>
        <w:ind w:left="576" w:hanging="576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720" w:hanging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Restart w:val="0"/>
      <w:pStyle w:val="4"/>
      <w:suff w:val="space"/>
      <w:lvlText w:val="%1.%2.%3.%4."/>
      <w:lvlJc w:val="left"/>
      <w:pPr>
        <w:ind w:left="864" w:hanging="864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Restart w:val="0"/>
      <w:pStyle w:val="5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0"/>
      <w:pStyle w:val="6"/>
      <w:suff w:val="space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Restart w:val="0"/>
      <w:pStyle w:val="7"/>
      <w:suff w:val="space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0">
    <w:nsid w:val="61EA0748"/>
    <w:multiLevelType w:val="hybridMultilevel"/>
    <w:tmpl w:val="FCF044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64100F15"/>
    <w:multiLevelType w:val="hybridMultilevel"/>
    <w:tmpl w:val="A3E04C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4A60FB3"/>
    <w:multiLevelType w:val="hybridMultilevel"/>
    <w:tmpl w:val="BBA2A9BE"/>
    <w:lvl w:ilvl="0" w:tplc="2944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7C12603"/>
    <w:multiLevelType w:val="hybridMultilevel"/>
    <w:tmpl w:val="DCEE11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46245E"/>
    <w:multiLevelType w:val="hybridMultilevel"/>
    <w:tmpl w:val="EC8C6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6F3E6C15"/>
    <w:multiLevelType w:val="hybridMultilevel"/>
    <w:tmpl w:val="4A0E5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07930D5"/>
    <w:multiLevelType w:val="hybridMultilevel"/>
    <w:tmpl w:val="2350F8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3"/>
    </w:lvlOverride>
    <w:lvlOverride w:ilvl="1">
      <w:startOverride w:val="1"/>
    </w:lvlOverride>
  </w:num>
  <w:num w:numId="3">
    <w:abstractNumId w:val="0"/>
  </w:num>
  <w:num w:numId="4">
    <w:abstractNumId w:val="16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2"/>
  </w:num>
  <w:num w:numId="15">
    <w:abstractNumId w:val="2"/>
  </w:num>
  <w:num w:numId="16">
    <w:abstractNumId w:val="3"/>
  </w:num>
  <w:num w:numId="17">
    <w:abstractNumId w:val="1"/>
  </w:num>
  <w:num w:numId="18">
    <w:abstractNumId w:val="7"/>
  </w:num>
  <w:num w:numId="19">
    <w:abstractNumId w:val="8"/>
  </w:num>
  <w:num w:numId="20">
    <w:abstractNumId w:val="14"/>
  </w:num>
  <w:num w:numId="21">
    <w:abstractNumId w:val="5"/>
  </w:num>
  <w:num w:numId="22">
    <w:abstractNumId w:val="10"/>
  </w:num>
  <w:num w:numId="23">
    <w:abstractNumId w:val="13"/>
  </w:num>
  <w:num w:numId="24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doNotHyphenateCaps/>
  <w:drawingGridHorizontalSpacing w:val="57"/>
  <w:drawingGridVerticalSpacing w:val="57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421"/>
    <w:rsid w:val="00000537"/>
    <w:rsid w:val="00003569"/>
    <w:rsid w:val="000048D5"/>
    <w:rsid w:val="0000521C"/>
    <w:rsid w:val="000079D1"/>
    <w:rsid w:val="00010C72"/>
    <w:rsid w:val="00017045"/>
    <w:rsid w:val="000247C0"/>
    <w:rsid w:val="0003141C"/>
    <w:rsid w:val="000371FC"/>
    <w:rsid w:val="00044644"/>
    <w:rsid w:val="00052E94"/>
    <w:rsid w:val="0006368A"/>
    <w:rsid w:val="000660A6"/>
    <w:rsid w:val="0008671A"/>
    <w:rsid w:val="00090E79"/>
    <w:rsid w:val="00094B89"/>
    <w:rsid w:val="000A53A3"/>
    <w:rsid w:val="000C38A5"/>
    <w:rsid w:val="000C4223"/>
    <w:rsid w:val="000C549C"/>
    <w:rsid w:val="000D5E6B"/>
    <w:rsid w:val="000E3C86"/>
    <w:rsid w:val="000F2405"/>
    <w:rsid w:val="001046F2"/>
    <w:rsid w:val="001264D6"/>
    <w:rsid w:val="00150124"/>
    <w:rsid w:val="00164BE7"/>
    <w:rsid w:val="00166A26"/>
    <w:rsid w:val="001811E2"/>
    <w:rsid w:val="001868D2"/>
    <w:rsid w:val="001B50A3"/>
    <w:rsid w:val="001E1496"/>
    <w:rsid w:val="001F7462"/>
    <w:rsid w:val="002017E5"/>
    <w:rsid w:val="00231C58"/>
    <w:rsid w:val="0023202E"/>
    <w:rsid w:val="00243A8C"/>
    <w:rsid w:val="00263D43"/>
    <w:rsid w:val="002B683A"/>
    <w:rsid w:val="002D637A"/>
    <w:rsid w:val="002F09EE"/>
    <w:rsid w:val="002F1861"/>
    <w:rsid w:val="00303C14"/>
    <w:rsid w:val="00315D4A"/>
    <w:rsid w:val="003362CA"/>
    <w:rsid w:val="003755F6"/>
    <w:rsid w:val="003970E3"/>
    <w:rsid w:val="003A6617"/>
    <w:rsid w:val="003A7149"/>
    <w:rsid w:val="003D198D"/>
    <w:rsid w:val="003E0BB9"/>
    <w:rsid w:val="003E4357"/>
    <w:rsid w:val="003F6E23"/>
    <w:rsid w:val="0042443E"/>
    <w:rsid w:val="00424E86"/>
    <w:rsid w:val="00451E12"/>
    <w:rsid w:val="00455F63"/>
    <w:rsid w:val="004622BC"/>
    <w:rsid w:val="00475A59"/>
    <w:rsid w:val="00483D55"/>
    <w:rsid w:val="00492704"/>
    <w:rsid w:val="004D673C"/>
    <w:rsid w:val="004E5860"/>
    <w:rsid w:val="004F0964"/>
    <w:rsid w:val="004F19C2"/>
    <w:rsid w:val="00500CDF"/>
    <w:rsid w:val="00515DA7"/>
    <w:rsid w:val="0052537F"/>
    <w:rsid w:val="0053017C"/>
    <w:rsid w:val="00533FBB"/>
    <w:rsid w:val="00536E9E"/>
    <w:rsid w:val="0058787E"/>
    <w:rsid w:val="00591226"/>
    <w:rsid w:val="005C0141"/>
    <w:rsid w:val="005D36E8"/>
    <w:rsid w:val="00610934"/>
    <w:rsid w:val="00622E1D"/>
    <w:rsid w:val="006454F8"/>
    <w:rsid w:val="0067450A"/>
    <w:rsid w:val="006756A7"/>
    <w:rsid w:val="00676A1E"/>
    <w:rsid w:val="0068283D"/>
    <w:rsid w:val="006A00BD"/>
    <w:rsid w:val="006A3658"/>
    <w:rsid w:val="006B333A"/>
    <w:rsid w:val="006C0284"/>
    <w:rsid w:val="006C56FF"/>
    <w:rsid w:val="006D509F"/>
    <w:rsid w:val="006D7A99"/>
    <w:rsid w:val="006D7D17"/>
    <w:rsid w:val="006E5352"/>
    <w:rsid w:val="006E79DF"/>
    <w:rsid w:val="00705494"/>
    <w:rsid w:val="00706FA7"/>
    <w:rsid w:val="00716A6E"/>
    <w:rsid w:val="0072160B"/>
    <w:rsid w:val="00727788"/>
    <w:rsid w:val="0073108D"/>
    <w:rsid w:val="007412DB"/>
    <w:rsid w:val="00744E81"/>
    <w:rsid w:val="00761690"/>
    <w:rsid w:val="00781F87"/>
    <w:rsid w:val="007845F1"/>
    <w:rsid w:val="007A51CD"/>
    <w:rsid w:val="007B1F47"/>
    <w:rsid w:val="007C35AC"/>
    <w:rsid w:val="007D39F6"/>
    <w:rsid w:val="007E0BC9"/>
    <w:rsid w:val="007F31F6"/>
    <w:rsid w:val="008062C5"/>
    <w:rsid w:val="0081298E"/>
    <w:rsid w:val="008203F0"/>
    <w:rsid w:val="008306E1"/>
    <w:rsid w:val="0083518D"/>
    <w:rsid w:val="00850A6D"/>
    <w:rsid w:val="008616B5"/>
    <w:rsid w:val="00877733"/>
    <w:rsid w:val="008A2336"/>
    <w:rsid w:val="008A7B34"/>
    <w:rsid w:val="008B3B41"/>
    <w:rsid w:val="008B6348"/>
    <w:rsid w:val="008B7C9E"/>
    <w:rsid w:val="008C1469"/>
    <w:rsid w:val="008D6498"/>
    <w:rsid w:val="008F4662"/>
    <w:rsid w:val="00921669"/>
    <w:rsid w:val="00922EF3"/>
    <w:rsid w:val="00927795"/>
    <w:rsid w:val="009520C2"/>
    <w:rsid w:val="009903AD"/>
    <w:rsid w:val="009B0C56"/>
    <w:rsid w:val="009B1556"/>
    <w:rsid w:val="009B49CF"/>
    <w:rsid w:val="009C5438"/>
    <w:rsid w:val="009E6032"/>
    <w:rsid w:val="009E7C6C"/>
    <w:rsid w:val="00A04CFD"/>
    <w:rsid w:val="00A22A9C"/>
    <w:rsid w:val="00A6155E"/>
    <w:rsid w:val="00A63F35"/>
    <w:rsid w:val="00A67FBF"/>
    <w:rsid w:val="00AC09C8"/>
    <w:rsid w:val="00AD1D35"/>
    <w:rsid w:val="00B02E8D"/>
    <w:rsid w:val="00B0402B"/>
    <w:rsid w:val="00B07820"/>
    <w:rsid w:val="00B33787"/>
    <w:rsid w:val="00B406BF"/>
    <w:rsid w:val="00B431DA"/>
    <w:rsid w:val="00B439DD"/>
    <w:rsid w:val="00B466E2"/>
    <w:rsid w:val="00B46D55"/>
    <w:rsid w:val="00B6330A"/>
    <w:rsid w:val="00B642E3"/>
    <w:rsid w:val="00B65B4B"/>
    <w:rsid w:val="00B962B1"/>
    <w:rsid w:val="00BD0D7D"/>
    <w:rsid w:val="00BD579F"/>
    <w:rsid w:val="00BE06BF"/>
    <w:rsid w:val="00BE6BEA"/>
    <w:rsid w:val="00BF65C1"/>
    <w:rsid w:val="00C02DF7"/>
    <w:rsid w:val="00C04013"/>
    <w:rsid w:val="00C21F04"/>
    <w:rsid w:val="00C23466"/>
    <w:rsid w:val="00C34FE6"/>
    <w:rsid w:val="00C60AC7"/>
    <w:rsid w:val="00C62948"/>
    <w:rsid w:val="00C70339"/>
    <w:rsid w:val="00C70E48"/>
    <w:rsid w:val="00C7432F"/>
    <w:rsid w:val="00C75BA7"/>
    <w:rsid w:val="00CA19A2"/>
    <w:rsid w:val="00CB317C"/>
    <w:rsid w:val="00CE78D9"/>
    <w:rsid w:val="00CF082C"/>
    <w:rsid w:val="00CF16B7"/>
    <w:rsid w:val="00D21A02"/>
    <w:rsid w:val="00D32D83"/>
    <w:rsid w:val="00D46399"/>
    <w:rsid w:val="00D7413B"/>
    <w:rsid w:val="00D8447C"/>
    <w:rsid w:val="00D866C4"/>
    <w:rsid w:val="00D93721"/>
    <w:rsid w:val="00D96811"/>
    <w:rsid w:val="00DA4D5D"/>
    <w:rsid w:val="00DB09D8"/>
    <w:rsid w:val="00DB38A3"/>
    <w:rsid w:val="00DB50EB"/>
    <w:rsid w:val="00DF7C7A"/>
    <w:rsid w:val="00E14736"/>
    <w:rsid w:val="00E2149F"/>
    <w:rsid w:val="00E444B8"/>
    <w:rsid w:val="00E464A2"/>
    <w:rsid w:val="00E64367"/>
    <w:rsid w:val="00E741E4"/>
    <w:rsid w:val="00E769FE"/>
    <w:rsid w:val="00E81D23"/>
    <w:rsid w:val="00EB6DEA"/>
    <w:rsid w:val="00EC5AB9"/>
    <w:rsid w:val="00EC7C84"/>
    <w:rsid w:val="00ED0BBA"/>
    <w:rsid w:val="00ED586B"/>
    <w:rsid w:val="00EE1421"/>
    <w:rsid w:val="00F116E9"/>
    <w:rsid w:val="00F24D23"/>
    <w:rsid w:val="00F84B4A"/>
    <w:rsid w:val="00F95A72"/>
    <w:rsid w:val="00FB0C98"/>
    <w:rsid w:val="00FB5005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,"/>
  <w:listSeparator w:val=";"/>
  <w15:chartTrackingRefBased/>
  <w15:docId w15:val="{688D9027-9AEE-4326-811A-165CDDC30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1421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E741E4"/>
    <w:pPr>
      <w:keepNext/>
      <w:numPr>
        <w:numId w:val="1"/>
      </w:numPr>
      <w:tabs>
        <w:tab w:val="left" w:pos="5727"/>
      </w:tabs>
      <w:spacing w:before="240" w:after="240"/>
      <w:ind w:left="431" w:hanging="431"/>
      <w:jc w:val="left"/>
      <w:outlineLvl w:val="0"/>
    </w:pPr>
    <w:rPr>
      <w:b/>
      <w:bCs/>
      <w:szCs w:val="28"/>
    </w:rPr>
  </w:style>
  <w:style w:type="paragraph" w:styleId="2">
    <w:name w:val="heading 2"/>
    <w:basedOn w:val="a"/>
    <w:next w:val="a"/>
    <w:uiPriority w:val="9"/>
    <w:qFormat/>
    <w:rsid w:val="00E741E4"/>
    <w:pPr>
      <w:keepNext/>
      <w:numPr>
        <w:ilvl w:val="1"/>
        <w:numId w:val="1"/>
      </w:numPr>
      <w:tabs>
        <w:tab w:val="left" w:pos="5727"/>
      </w:tabs>
      <w:spacing w:before="240" w:after="240"/>
      <w:ind w:left="578" w:hanging="578"/>
      <w:jc w:val="left"/>
      <w:outlineLvl w:val="1"/>
    </w:pPr>
    <w:rPr>
      <w:b/>
      <w:szCs w:val="28"/>
    </w:rPr>
  </w:style>
  <w:style w:type="paragraph" w:styleId="3">
    <w:name w:val="heading 3"/>
    <w:basedOn w:val="a"/>
    <w:next w:val="a"/>
    <w:uiPriority w:val="9"/>
    <w:qFormat/>
    <w:rsid w:val="00E741E4"/>
    <w:pPr>
      <w:keepNext/>
      <w:numPr>
        <w:ilvl w:val="2"/>
        <w:numId w:val="1"/>
      </w:numPr>
      <w:spacing w:before="240" w:after="240"/>
      <w:jc w:val="left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A67FBF"/>
    <w:pPr>
      <w:keepNext/>
      <w:numPr>
        <w:ilvl w:val="3"/>
        <w:numId w:val="1"/>
      </w:numPr>
      <w:jc w:val="left"/>
      <w:outlineLvl w:val="3"/>
    </w:pPr>
    <w:rPr>
      <w:rFonts w:ascii="Times New Roman Полужирный" w:hAnsi="Times New Roman Полужирный"/>
      <w:b/>
      <w:bCs/>
      <w:szCs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36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jc w:val="center"/>
      <w:outlineLvl w:val="5"/>
    </w:pPr>
    <w:rPr>
      <w:sz w:val="36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1E4"/>
    <w:rPr>
      <w:b/>
      <w:bCs/>
      <w:sz w:val="28"/>
      <w:szCs w:val="28"/>
    </w:rPr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</w:style>
  <w:style w:type="paragraph" w:styleId="a5">
    <w:name w:val="footer"/>
    <w:basedOn w:val="a"/>
    <w:semiHidden/>
    <w:pPr>
      <w:tabs>
        <w:tab w:val="center" w:pos="4677"/>
        <w:tab w:val="right" w:pos="9355"/>
      </w:tabs>
    </w:pPr>
  </w:style>
  <w:style w:type="paragraph" w:styleId="a6">
    <w:name w:val="Title"/>
    <w:basedOn w:val="a"/>
    <w:pPr>
      <w:jc w:val="center"/>
    </w:pPr>
    <w:rPr>
      <w:b/>
      <w:bCs/>
      <w:sz w:val="32"/>
      <w:szCs w:val="32"/>
    </w:rPr>
  </w:style>
  <w:style w:type="paragraph" w:styleId="a7">
    <w:name w:val="footnote text"/>
    <w:basedOn w:val="a"/>
    <w:link w:val="a8"/>
    <w:uiPriority w:val="99"/>
    <w:semiHidden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21F04"/>
  </w:style>
  <w:style w:type="paragraph" w:styleId="a9">
    <w:name w:val="Body Text"/>
    <w:basedOn w:val="a"/>
    <w:semiHidden/>
  </w:style>
  <w:style w:type="paragraph" w:styleId="aa">
    <w:name w:val="Body Text Indent"/>
    <w:basedOn w:val="a"/>
    <w:semiHidden/>
    <w:pPr>
      <w:ind w:left="798" w:hanging="798"/>
    </w:pPr>
    <w:rPr>
      <w:b/>
      <w:bCs/>
    </w:rPr>
  </w:style>
  <w:style w:type="paragraph" w:styleId="50">
    <w:name w:val="toc 5"/>
    <w:basedOn w:val="a"/>
    <w:next w:val="a"/>
    <w:autoRedefine/>
    <w:uiPriority w:val="39"/>
    <w:pPr>
      <w:ind w:left="960"/>
    </w:pPr>
  </w:style>
  <w:style w:type="paragraph" w:styleId="11">
    <w:name w:val="toc 1"/>
    <w:basedOn w:val="a"/>
    <w:next w:val="a"/>
    <w:autoRedefine/>
    <w:uiPriority w:val="39"/>
    <w:rsid w:val="000371FC"/>
    <w:pPr>
      <w:widowControl w:val="0"/>
      <w:tabs>
        <w:tab w:val="right" w:leader="dot" w:pos="9356"/>
      </w:tabs>
      <w:ind w:firstLine="0"/>
      <w:jc w:val="left"/>
    </w:pPr>
    <w:rPr>
      <w:b/>
    </w:rPr>
  </w:style>
  <w:style w:type="paragraph" w:styleId="20">
    <w:name w:val="toc 2"/>
    <w:basedOn w:val="a"/>
    <w:next w:val="a"/>
    <w:autoRedefine/>
    <w:uiPriority w:val="39"/>
    <w:rsid w:val="00FB5005"/>
    <w:pPr>
      <w:tabs>
        <w:tab w:val="right" w:leader="dot" w:pos="9356"/>
      </w:tabs>
      <w:ind w:left="284" w:right="141" w:firstLine="0"/>
      <w:jc w:val="left"/>
    </w:pPr>
    <w:rPr>
      <w:b/>
    </w:rPr>
  </w:style>
  <w:style w:type="paragraph" w:styleId="30">
    <w:name w:val="toc 3"/>
    <w:basedOn w:val="a"/>
    <w:next w:val="a"/>
    <w:autoRedefine/>
    <w:uiPriority w:val="39"/>
    <w:rsid w:val="000371FC"/>
    <w:pPr>
      <w:tabs>
        <w:tab w:val="right" w:leader="dot" w:pos="9356"/>
      </w:tabs>
      <w:ind w:left="454" w:right="425" w:firstLine="0"/>
      <w:jc w:val="left"/>
    </w:pPr>
  </w:style>
  <w:style w:type="paragraph" w:styleId="40">
    <w:name w:val="toc 4"/>
    <w:basedOn w:val="a"/>
    <w:next w:val="a"/>
    <w:autoRedefine/>
    <w:uiPriority w:val="39"/>
    <w:rsid w:val="00705494"/>
    <w:pPr>
      <w:tabs>
        <w:tab w:val="left" w:pos="1701"/>
        <w:tab w:val="left" w:leader="dot" w:pos="9072"/>
        <w:tab w:val="right" w:leader="dot" w:pos="9639"/>
        <w:tab w:val="left" w:leader="dot" w:pos="9809"/>
      </w:tabs>
      <w:ind w:left="567" w:firstLine="0"/>
      <w:jc w:val="left"/>
    </w:pPr>
  </w:style>
  <w:style w:type="paragraph" w:styleId="60">
    <w:name w:val="toc 6"/>
    <w:basedOn w:val="a"/>
    <w:next w:val="a"/>
    <w:autoRedefine/>
    <w:uiPriority w:val="39"/>
    <w:pPr>
      <w:ind w:left="1200"/>
    </w:pPr>
  </w:style>
  <w:style w:type="paragraph" w:styleId="70">
    <w:name w:val="toc 7"/>
    <w:basedOn w:val="a"/>
    <w:next w:val="a"/>
    <w:autoRedefine/>
    <w:uiPriority w:val="39"/>
    <w:pPr>
      <w:ind w:left="1440"/>
    </w:pPr>
  </w:style>
  <w:style w:type="paragraph" w:styleId="80">
    <w:name w:val="toc 8"/>
    <w:basedOn w:val="a"/>
    <w:next w:val="a"/>
    <w:autoRedefine/>
    <w:uiPriority w:val="39"/>
    <w:pPr>
      <w:ind w:left="1680"/>
    </w:pPr>
  </w:style>
  <w:style w:type="paragraph" w:styleId="90">
    <w:name w:val="toc 9"/>
    <w:basedOn w:val="a"/>
    <w:next w:val="a"/>
    <w:autoRedefine/>
    <w:uiPriority w:val="39"/>
    <w:pPr>
      <w:ind w:left="1920"/>
    </w:pPr>
  </w:style>
  <w:style w:type="paragraph" w:styleId="ab">
    <w:name w:val="Normal (Web)"/>
    <w:basedOn w:val="a"/>
    <w:semiHidden/>
    <w:pPr>
      <w:spacing w:before="100" w:beforeAutospacing="1" w:after="100" w:afterAutospacing="1"/>
    </w:pPr>
  </w:style>
  <w:style w:type="character" w:styleId="ac">
    <w:name w:val="footnote reference"/>
    <w:basedOn w:val="a0"/>
    <w:uiPriority w:val="99"/>
    <w:semiHidden/>
    <w:rPr>
      <w:vertAlign w:val="superscript"/>
    </w:rPr>
  </w:style>
  <w:style w:type="character" w:styleId="ad">
    <w:name w:val="Hyperlink"/>
    <w:basedOn w:val="a0"/>
    <w:uiPriority w:val="99"/>
    <w:rPr>
      <w:color w:val="0000FF"/>
      <w:u w:val="single"/>
    </w:rPr>
  </w:style>
  <w:style w:type="table" w:styleId="ae">
    <w:name w:val="Table Grid"/>
    <w:basedOn w:val="a1"/>
    <w:uiPriority w:val="59"/>
    <w:rsid w:val="00EE142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OC Heading"/>
    <w:basedOn w:val="1"/>
    <w:next w:val="a"/>
    <w:uiPriority w:val="39"/>
    <w:unhideWhenUsed/>
    <w:qFormat/>
    <w:rsid w:val="00483D55"/>
    <w:pPr>
      <w:keepLines/>
      <w:numPr>
        <w:numId w:val="0"/>
      </w:numPr>
      <w:tabs>
        <w:tab w:val="clear" w:pos="5727"/>
      </w:tabs>
      <w:spacing w:line="259" w:lineRule="auto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af0">
    <w:name w:val="List Paragraph"/>
    <w:basedOn w:val="a"/>
    <w:uiPriority w:val="34"/>
    <w:qFormat/>
    <w:rsid w:val="00C21F04"/>
    <w:pPr>
      <w:spacing w:after="40"/>
      <w:ind w:left="720"/>
      <w:contextualSpacing/>
    </w:pPr>
    <w:rPr>
      <w:rFonts w:eastAsiaTheme="minorHAnsi" w:cstheme="minorBidi"/>
      <w:szCs w:val="22"/>
      <w:lang w:eastAsia="en-US"/>
    </w:rPr>
  </w:style>
  <w:style w:type="paragraph" w:customStyle="1" w:styleId="af1">
    <w:name w:val="Рисунок подпись"/>
    <w:basedOn w:val="a"/>
    <w:next w:val="a"/>
    <w:qFormat/>
    <w:rsid w:val="0000521C"/>
    <w:pPr>
      <w:spacing w:after="320" w:line="240" w:lineRule="auto"/>
      <w:ind w:firstLine="0"/>
      <w:jc w:val="center"/>
    </w:pPr>
    <w:rPr>
      <w:rFonts w:eastAsiaTheme="minorHAnsi"/>
      <w:szCs w:val="22"/>
      <w:lang w:eastAsia="en-US"/>
    </w:rPr>
  </w:style>
  <w:style w:type="table" w:customStyle="1" w:styleId="12">
    <w:name w:val="Сетка таблицы1"/>
    <w:basedOn w:val="a1"/>
    <w:next w:val="ae"/>
    <w:uiPriority w:val="39"/>
    <w:rsid w:val="00C21F0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basedOn w:val="a"/>
    <w:link w:val="af3"/>
    <w:uiPriority w:val="1"/>
    <w:qFormat/>
    <w:rsid w:val="0008671A"/>
    <w:pPr>
      <w:spacing w:line="240" w:lineRule="auto"/>
      <w:ind w:left="37" w:firstLine="0"/>
      <w:jc w:val="left"/>
    </w:pPr>
    <w:rPr>
      <w:rFonts w:asciiTheme="minorHAnsi" w:eastAsiaTheme="minorEastAsia" w:hAnsiTheme="minorHAnsi"/>
      <w:sz w:val="24"/>
      <w:szCs w:val="32"/>
    </w:rPr>
  </w:style>
  <w:style w:type="character" w:customStyle="1" w:styleId="af3">
    <w:name w:val="Без интервала Знак"/>
    <w:basedOn w:val="a0"/>
    <w:link w:val="af2"/>
    <w:uiPriority w:val="1"/>
    <w:rsid w:val="0008671A"/>
    <w:rPr>
      <w:rFonts w:asciiTheme="minorHAnsi" w:eastAsiaTheme="minorEastAsia" w:hAnsiTheme="minorHAnsi"/>
      <w:sz w:val="24"/>
      <w:szCs w:val="32"/>
    </w:rPr>
  </w:style>
  <w:style w:type="paragraph" w:customStyle="1" w:styleId="af4">
    <w:name w:val="_Картинка"/>
    <w:basedOn w:val="a"/>
    <w:link w:val="af5"/>
    <w:qFormat/>
    <w:rsid w:val="001046F2"/>
    <w:pPr>
      <w:spacing w:before="240" w:line="240" w:lineRule="auto"/>
      <w:ind w:firstLine="0"/>
      <w:jc w:val="center"/>
    </w:pPr>
    <w:rPr>
      <w:rFonts w:asciiTheme="minorHAnsi" w:eastAsiaTheme="minorEastAsia" w:hAnsiTheme="minorHAnsi"/>
      <w:sz w:val="24"/>
      <w:lang w:eastAsia="en-US"/>
    </w:rPr>
  </w:style>
  <w:style w:type="character" w:customStyle="1" w:styleId="af5">
    <w:name w:val="_Картинка Знак"/>
    <w:basedOn w:val="a0"/>
    <w:link w:val="af4"/>
    <w:rsid w:val="001046F2"/>
    <w:rPr>
      <w:rFonts w:asciiTheme="minorHAnsi" w:eastAsiaTheme="minorEastAsia" w:hAnsiTheme="minorHAnsi"/>
      <w:sz w:val="24"/>
      <w:szCs w:val="24"/>
      <w:lang w:eastAsia="en-US"/>
    </w:rPr>
  </w:style>
  <w:style w:type="paragraph" w:styleId="af6">
    <w:name w:val="caption"/>
    <w:basedOn w:val="a"/>
    <w:next w:val="a"/>
    <w:link w:val="af7"/>
    <w:uiPriority w:val="35"/>
    <w:unhideWhenUsed/>
    <w:qFormat/>
    <w:rsid w:val="001046F2"/>
    <w:pPr>
      <w:spacing w:after="200" w:line="240" w:lineRule="auto"/>
      <w:ind w:left="708" w:firstLine="708"/>
      <w:jc w:val="left"/>
    </w:pPr>
    <w:rPr>
      <w:rFonts w:asciiTheme="minorHAnsi" w:eastAsiaTheme="minorEastAsia" w:hAnsiTheme="minorHAnsi"/>
      <w:i/>
      <w:iCs/>
      <w:color w:val="44546A" w:themeColor="text2"/>
      <w:sz w:val="18"/>
      <w:szCs w:val="18"/>
      <w:lang w:eastAsia="en-US"/>
    </w:rPr>
  </w:style>
  <w:style w:type="character" w:customStyle="1" w:styleId="af7">
    <w:name w:val="Название объекта Знак"/>
    <w:basedOn w:val="a0"/>
    <w:link w:val="af6"/>
    <w:uiPriority w:val="35"/>
    <w:rsid w:val="001046F2"/>
    <w:rPr>
      <w:rFonts w:asciiTheme="minorHAnsi" w:eastAsiaTheme="minorEastAsia" w:hAnsiTheme="minorHAnsi"/>
      <w:i/>
      <w:iCs/>
      <w:color w:val="44546A" w:themeColor="text2"/>
      <w:sz w:val="18"/>
      <w:szCs w:val="18"/>
      <w:lang w:eastAsia="en-US"/>
    </w:rPr>
  </w:style>
  <w:style w:type="paragraph" w:customStyle="1" w:styleId="af8">
    <w:name w:val="_Название картинки"/>
    <w:basedOn w:val="af6"/>
    <w:link w:val="af9"/>
    <w:rsid w:val="00CA19A2"/>
    <w:pPr>
      <w:ind w:left="0" w:firstLine="0"/>
      <w:jc w:val="center"/>
    </w:pPr>
  </w:style>
  <w:style w:type="character" w:customStyle="1" w:styleId="af9">
    <w:name w:val="_Название картинки Знак"/>
    <w:basedOn w:val="af7"/>
    <w:link w:val="af8"/>
    <w:rsid w:val="00CA19A2"/>
    <w:rPr>
      <w:rFonts w:asciiTheme="minorHAnsi" w:eastAsiaTheme="minorEastAsia" w:hAnsiTheme="minorHAnsi"/>
      <w:i/>
      <w:iCs/>
      <w:color w:val="44546A" w:themeColor="text2"/>
      <w:sz w:val="18"/>
      <w:szCs w:val="18"/>
      <w:lang w:eastAsia="en-US"/>
    </w:rPr>
  </w:style>
  <w:style w:type="paragraph" w:customStyle="1" w:styleId="afa">
    <w:name w:val="_Название рисунка"/>
    <w:basedOn w:val="af6"/>
    <w:link w:val="afb"/>
    <w:qFormat/>
    <w:rsid w:val="00CA19A2"/>
    <w:pPr>
      <w:ind w:left="0" w:firstLine="0"/>
      <w:jc w:val="center"/>
    </w:pPr>
    <w:rPr>
      <w:b/>
      <w:i w:val="0"/>
    </w:rPr>
  </w:style>
  <w:style w:type="character" w:customStyle="1" w:styleId="afb">
    <w:name w:val="_Название рисунка Знак"/>
    <w:basedOn w:val="af7"/>
    <w:link w:val="afa"/>
    <w:rsid w:val="00CA19A2"/>
    <w:rPr>
      <w:rFonts w:asciiTheme="minorHAnsi" w:eastAsiaTheme="minorEastAsia" w:hAnsiTheme="minorHAnsi"/>
      <w:b/>
      <w:i w:val="0"/>
      <w:iCs/>
      <w:color w:val="44546A" w:themeColor="text2"/>
      <w:sz w:val="18"/>
      <w:szCs w:val="18"/>
      <w:lang w:eastAsia="en-US"/>
    </w:rPr>
  </w:style>
  <w:style w:type="character" w:styleId="afc">
    <w:name w:val="Unresolved Mention"/>
    <w:basedOn w:val="a0"/>
    <w:uiPriority w:val="99"/>
    <w:semiHidden/>
    <w:unhideWhenUsed/>
    <w:rsid w:val="007054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1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oleObject" Target="embeddings/oleObject8.bin"/><Relationship Id="rId68" Type="http://schemas.openxmlformats.org/officeDocument/2006/relationships/image" Target="media/image52.png"/><Relationship Id="rId84" Type="http://schemas.openxmlformats.org/officeDocument/2006/relationships/image" Target="media/image68.png"/><Relationship Id="rId89" Type="http://schemas.openxmlformats.org/officeDocument/2006/relationships/image" Target="media/image72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102" Type="http://schemas.openxmlformats.org/officeDocument/2006/relationships/image" Target="media/image85.png"/><Relationship Id="rId5" Type="http://schemas.openxmlformats.org/officeDocument/2006/relationships/webSettings" Target="webSettings.xml"/><Relationship Id="rId90" Type="http://schemas.openxmlformats.org/officeDocument/2006/relationships/image" Target="media/image73.png"/><Relationship Id="rId95" Type="http://schemas.openxmlformats.org/officeDocument/2006/relationships/image" Target="media/image7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0" Type="http://schemas.openxmlformats.org/officeDocument/2006/relationships/image" Target="media/image64.png"/><Relationship Id="rId85" Type="http://schemas.openxmlformats.org/officeDocument/2006/relationships/hyperlink" Target="https://absolute-shop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oleObject" Target="embeddings/oleObject3.bin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oleObject" Target="embeddings/oleObject7.bin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1.png"/><Relationship Id="rId91" Type="http://schemas.openxmlformats.org/officeDocument/2006/relationships/image" Target="media/image74.png"/><Relationship Id="rId96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oleObject" Target="embeddings/oleObject2.bin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oleObject" Target="embeddings/oleObject5.bin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69.pn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7.png"/><Relationship Id="rId34" Type="http://schemas.openxmlformats.org/officeDocument/2006/relationships/oleObject" Target="embeddings/oleObject4.bin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80.png"/><Relationship Id="rId10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61" Type="http://schemas.openxmlformats.org/officeDocument/2006/relationships/oleObject" Target="embeddings/oleObject6.bin"/><Relationship Id="rId82" Type="http://schemas.openxmlformats.org/officeDocument/2006/relationships/image" Target="media/image6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1.png"/><Relationship Id="rId100" Type="http://schemas.openxmlformats.org/officeDocument/2006/relationships/image" Target="media/image83.png"/><Relationship Id="rId105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39.png"/><Relationship Id="rId72" Type="http://schemas.openxmlformats.org/officeDocument/2006/relationships/image" Target="media/image56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4.png"/><Relationship Id="rId67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6;&#1072;&#1073;&#1086;&#1090;&#1072;\&#1044;&#1086;&#1082;&#1091;&#1084;&#1077;&#1085;&#1090;&#1072;&#1094;&#1080;&#1103;%20&#1087;&#1086;%20&#1057;&#1052;&#1048;&#1057;%20(TSP)\&#1055;&#1086;&#1076;&#1075;&#1086;&#1090;&#1086;&#1074;&#1082;&#1072;%20&#1076;&#1086;&#1082;&#1091;&#1084;&#1077;&#1085;&#1090;&#1086;&#1074;\4.%20&#1054;&#1087;&#1080;&#1089;&#1072;&#1085;&#1080;&#1077;%20&#1087;&#1088;&#1086;&#1075;&#1088;&#1072;&#1084;&#1084;&#1099;\&#1054;&#1087;&#1080;&#1089;&#1072;&#1085;&#1080;&#1077;%20&#1087;&#1088;&#1086;&#1075;&#1088;&#1072;&#1084;&#1084;&#1099;%20&#1044;&#1072;&#1088;&#1074;&#1080;&#1089;%20&#1057;&#1052;&#1048;&#105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8B9E1-F8F1-40C2-AA73-949780B68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Описание программы Дарвис СМИС.dot</Template>
  <TotalTime>2498</TotalTime>
  <Pages>67</Pages>
  <Words>4073</Words>
  <Characters>37804</Characters>
  <Application>Microsoft Office Word</Application>
  <DocSecurity>0</DocSecurity>
  <Lines>315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41794</CharactersWithSpaces>
  <SharedDoc>false</SharedDoc>
  <HLinks>
    <vt:vector size="180" baseType="variant">
      <vt:variant>
        <vt:i4>1245241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_Toc118260675</vt:lpwstr>
      </vt:variant>
      <vt:variant>
        <vt:i4>1245241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_Toc118260674</vt:lpwstr>
      </vt:variant>
      <vt:variant>
        <vt:i4>1245241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_Toc118260673</vt:lpwstr>
      </vt:variant>
      <vt:variant>
        <vt:i4>1245241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_Toc118260672</vt:lpwstr>
      </vt:variant>
      <vt:variant>
        <vt:i4>1245241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_Toc118260671</vt:lpwstr>
      </vt:variant>
      <vt:variant>
        <vt:i4>1245241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_Toc118260670</vt:lpwstr>
      </vt:variant>
      <vt:variant>
        <vt:i4>1179705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_Toc118260669</vt:lpwstr>
      </vt:variant>
      <vt:variant>
        <vt:i4>1179705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_Toc118260668</vt:lpwstr>
      </vt:variant>
      <vt:variant>
        <vt:i4>1179705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_Toc118260667</vt:lpwstr>
      </vt:variant>
      <vt:variant>
        <vt:i4>1179705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_Toc118260666</vt:lpwstr>
      </vt:variant>
      <vt:variant>
        <vt:i4>1179705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_Toc118260665</vt:lpwstr>
      </vt:variant>
      <vt:variant>
        <vt:i4>1179705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_Toc118260664</vt:lpwstr>
      </vt:variant>
      <vt:variant>
        <vt:i4>1179705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_Toc118260663</vt:lpwstr>
      </vt:variant>
      <vt:variant>
        <vt:i4>1179705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_Toc118260662</vt:lpwstr>
      </vt:variant>
      <vt:variant>
        <vt:i4>1179705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_Toc118260661</vt:lpwstr>
      </vt:variant>
      <vt:variant>
        <vt:i4>1179705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_Toc118260660</vt:lpwstr>
      </vt:variant>
      <vt:variant>
        <vt:i4>1114169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_Toc118260659</vt:lpwstr>
      </vt:variant>
      <vt:variant>
        <vt:i4>1114169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_Toc118260658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_Toc118260657</vt:lpwstr>
      </vt:variant>
      <vt:variant>
        <vt:i4>1114169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_Toc118260656</vt:lpwstr>
      </vt:variant>
      <vt:variant>
        <vt:i4>1114169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_Toc118260655</vt:lpwstr>
      </vt:variant>
      <vt:variant>
        <vt:i4>1114169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_Toc118260654</vt:lpwstr>
      </vt:variant>
      <vt:variant>
        <vt:i4>1114169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_Toc118260653</vt:lpwstr>
      </vt:variant>
      <vt:variant>
        <vt:i4>1114169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_Toc118260652</vt:lpwstr>
      </vt:variant>
      <vt:variant>
        <vt:i4>1114169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_Toc118260651</vt:lpwstr>
      </vt:variant>
      <vt:variant>
        <vt:i4>1114169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_Toc118260650</vt:lpwstr>
      </vt:variant>
      <vt:variant>
        <vt:i4>1048633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_Toc118260649</vt:lpwstr>
      </vt:variant>
      <vt:variant>
        <vt:i4>1048633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_Toc118260648</vt:lpwstr>
      </vt:variant>
      <vt:variant>
        <vt:i4>1048633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_Toc118260647</vt:lpwstr>
      </vt:variant>
      <vt:variant>
        <vt:i4>1048633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_Toc118260646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 Шульгина</cp:lastModifiedBy>
  <cp:revision>93</cp:revision>
  <cp:lastPrinted>2005-09-30T06:24:00Z</cp:lastPrinted>
  <dcterms:created xsi:type="dcterms:W3CDTF">2020-12-25T11:41:00Z</dcterms:created>
  <dcterms:modified xsi:type="dcterms:W3CDTF">2025-04-16T14:45:00Z</dcterms:modified>
</cp:coreProperties>
</file>